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758" w:type="dxa"/>
        <w:tblLook w:val="04A0" w:firstRow="1" w:lastRow="0" w:firstColumn="1" w:lastColumn="0" w:noHBand="0" w:noVBand="1"/>
      </w:tblPr>
      <w:tblGrid>
        <w:gridCol w:w="2122"/>
        <w:gridCol w:w="8636"/>
      </w:tblGrid>
      <w:tr w:rsidR="00292033" w:rsidRPr="00190412" w14:paraId="7010B0DE" w14:textId="77777777" w:rsidTr="00C337A7">
        <w:trPr>
          <w:trHeight w:val="516"/>
        </w:trPr>
        <w:tc>
          <w:tcPr>
            <w:tcW w:w="2122" w:type="dxa"/>
          </w:tcPr>
          <w:p w14:paraId="0D7403E6" w14:textId="5BB063C6" w:rsidR="00292033" w:rsidRPr="00190412" w:rsidRDefault="00292033" w:rsidP="008718C7">
            <w:pPr>
              <w:pStyle w:val="Heading"/>
              <w:rPr>
                <w:sz w:val="24"/>
                <w:szCs w:val="24"/>
              </w:rPr>
            </w:pPr>
            <w:bookmarkStart w:id="0" w:name="_Hlk194661755"/>
            <w:r w:rsidRPr="00190412">
              <w:rPr>
                <w:sz w:val="24"/>
                <w:szCs w:val="24"/>
              </w:rPr>
              <w:t xml:space="preserve">Job </w:t>
            </w:r>
            <w:r w:rsidR="00D026C5" w:rsidRPr="00190412">
              <w:rPr>
                <w:sz w:val="24"/>
                <w:szCs w:val="24"/>
              </w:rPr>
              <w:t>Title</w:t>
            </w:r>
            <w:r w:rsidRPr="00190412">
              <w:rPr>
                <w:sz w:val="24"/>
                <w:szCs w:val="24"/>
              </w:rPr>
              <w:t>:</w:t>
            </w:r>
          </w:p>
        </w:tc>
        <w:tc>
          <w:tcPr>
            <w:tcW w:w="8636" w:type="dxa"/>
          </w:tcPr>
          <w:p w14:paraId="36C649F9" w14:textId="5F36276D" w:rsidR="00292033" w:rsidRPr="00190412" w:rsidRDefault="003F7E15" w:rsidP="008718C7">
            <w:pPr>
              <w:pStyle w:val="Heading"/>
              <w:rPr>
                <w:sz w:val="24"/>
                <w:szCs w:val="24"/>
              </w:rPr>
            </w:pPr>
            <w:r w:rsidRPr="00190412">
              <w:rPr>
                <w:sz w:val="24"/>
                <w:szCs w:val="24"/>
              </w:rPr>
              <w:t>Pa</w:t>
            </w:r>
            <w:r w:rsidR="00041F30" w:rsidRPr="00190412">
              <w:rPr>
                <w:sz w:val="24"/>
                <w:szCs w:val="24"/>
              </w:rPr>
              <w:t>thway</w:t>
            </w:r>
            <w:r w:rsidRPr="00190412">
              <w:rPr>
                <w:sz w:val="24"/>
                <w:szCs w:val="24"/>
              </w:rPr>
              <w:t xml:space="preserve"> Support Lead </w:t>
            </w:r>
            <w:r w:rsidR="00D026C5" w:rsidRPr="00190412">
              <w:rPr>
                <w:sz w:val="24"/>
                <w:szCs w:val="24"/>
              </w:rPr>
              <w:t>(</w:t>
            </w:r>
            <w:r w:rsidRPr="00190412">
              <w:rPr>
                <w:sz w:val="24"/>
                <w:szCs w:val="24"/>
              </w:rPr>
              <w:t>PSL</w:t>
            </w:r>
            <w:r w:rsidR="00D026C5" w:rsidRPr="00190412">
              <w:rPr>
                <w:sz w:val="24"/>
                <w:szCs w:val="24"/>
              </w:rPr>
              <w:t>)</w:t>
            </w:r>
          </w:p>
        </w:tc>
      </w:tr>
      <w:bookmarkEnd w:id="0"/>
      <w:tr w:rsidR="00292033" w:rsidRPr="00190412" w14:paraId="605D7C36" w14:textId="77777777" w:rsidTr="00C337A7">
        <w:trPr>
          <w:trHeight w:val="507"/>
        </w:trPr>
        <w:tc>
          <w:tcPr>
            <w:tcW w:w="2122" w:type="dxa"/>
          </w:tcPr>
          <w:p w14:paraId="4B5E2591" w14:textId="5589DE75" w:rsidR="00292033" w:rsidRPr="00190412" w:rsidRDefault="00292033" w:rsidP="008718C7">
            <w:pPr>
              <w:pStyle w:val="Heading"/>
              <w:rPr>
                <w:sz w:val="24"/>
                <w:szCs w:val="24"/>
              </w:rPr>
            </w:pPr>
            <w:r w:rsidRPr="00190412">
              <w:rPr>
                <w:rStyle w:val="Sub-headingChar"/>
                <w:b/>
                <w:bCs w:val="0"/>
                <w:sz w:val="24"/>
                <w:szCs w:val="24"/>
              </w:rPr>
              <w:t>Salary / grade:</w:t>
            </w:r>
          </w:p>
        </w:tc>
        <w:tc>
          <w:tcPr>
            <w:tcW w:w="8636" w:type="dxa"/>
          </w:tcPr>
          <w:p w14:paraId="75D3FB52" w14:textId="447251B9" w:rsidR="00292033" w:rsidRPr="00190412" w:rsidRDefault="00C554A8" w:rsidP="00C554A8">
            <w:pPr>
              <w:rPr>
                <w:rFonts w:ascii="Arial" w:hAnsi="Arial" w:cs="Arial"/>
              </w:rPr>
            </w:pPr>
            <w:r w:rsidRPr="00190412">
              <w:rPr>
                <w:rFonts w:ascii="Arial" w:hAnsi="Arial" w:cs="Arial"/>
                <w:b/>
                <w:bCs/>
              </w:rPr>
              <w:t xml:space="preserve">LBR 7 </w:t>
            </w:r>
            <w:r w:rsidR="003E60E8" w:rsidRPr="00190412">
              <w:rPr>
                <w:rFonts w:ascii="Arial" w:hAnsi="Arial" w:cs="Arial"/>
                <w:b/>
                <w:bCs/>
              </w:rPr>
              <w:t>(23-25)</w:t>
            </w:r>
            <w:r w:rsidR="003F7E15" w:rsidRPr="00190412">
              <w:rPr>
                <w:rFonts w:ascii="Arial" w:hAnsi="Arial" w:cs="Arial"/>
                <w:b/>
                <w:bCs/>
              </w:rPr>
              <w:t xml:space="preserve"> </w:t>
            </w:r>
            <w:r w:rsidRPr="00190412">
              <w:rPr>
                <w:rFonts w:ascii="Arial" w:hAnsi="Arial" w:cs="Arial"/>
                <w:b/>
                <w:bCs/>
              </w:rPr>
              <w:t xml:space="preserve">– </w:t>
            </w:r>
            <w:r w:rsidR="003E60E8" w:rsidRPr="00190412">
              <w:rPr>
                <w:rFonts w:ascii="Arial" w:hAnsi="Arial" w:cs="Arial"/>
                <w:b/>
                <w:bCs/>
              </w:rPr>
              <w:t>£31,465</w:t>
            </w:r>
          </w:p>
        </w:tc>
      </w:tr>
      <w:tr w:rsidR="00292033" w:rsidRPr="00190412" w14:paraId="4A3F5536" w14:textId="77777777" w:rsidTr="00C337A7">
        <w:trPr>
          <w:trHeight w:val="520"/>
        </w:trPr>
        <w:tc>
          <w:tcPr>
            <w:tcW w:w="2122" w:type="dxa"/>
          </w:tcPr>
          <w:p w14:paraId="7D731488" w14:textId="7850A46F" w:rsidR="00292033" w:rsidRPr="00190412" w:rsidRDefault="00292033" w:rsidP="00292033">
            <w:pPr>
              <w:pStyle w:val="Text"/>
              <w:spacing w:line="360" w:lineRule="auto"/>
              <w:rPr>
                <w:sz w:val="24"/>
                <w:szCs w:val="24"/>
              </w:rPr>
            </w:pPr>
            <w:r w:rsidRPr="00190412">
              <w:rPr>
                <w:rStyle w:val="Sub-headingChar"/>
                <w:sz w:val="24"/>
                <w:szCs w:val="24"/>
              </w:rPr>
              <w:t>Hours:</w:t>
            </w:r>
            <w:r w:rsidRPr="00190412">
              <w:rPr>
                <w:sz w:val="24"/>
                <w:szCs w:val="24"/>
              </w:rPr>
              <w:t xml:space="preserve"> </w:t>
            </w:r>
          </w:p>
        </w:tc>
        <w:tc>
          <w:tcPr>
            <w:tcW w:w="8636" w:type="dxa"/>
          </w:tcPr>
          <w:p w14:paraId="42E79B58" w14:textId="03B41EDF" w:rsidR="00292033" w:rsidRPr="00190412" w:rsidRDefault="003E60E8" w:rsidP="008718C7">
            <w:pPr>
              <w:pStyle w:val="Heading"/>
              <w:rPr>
                <w:sz w:val="24"/>
                <w:szCs w:val="24"/>
              </w:rPr>
            </w:pPr>
            <w:r w:rsidRPr="00190412">
              <w:rPr>
                <w:sz w:val="24"/>
                <w:szCs w:val="24"/>
              </w:rPr>
              <w:t>36 hours</w:t>
            </w:r>
          </w:p>
        </w:tc>
      </w:tr>
      <w:tr w:rsidR="00020CC4" w:rsidRPr="00190412" w14:paraId="2EF94398" w14:textId="77777777" w:rsidTr="00C337A7">
        <w:trPr>
          <w:trHeight w:val="520"/>
        </w:trPr>
        <w:tc>
          <w:tcPr>
            <w:tcW w:w="2122" w:type="dxa"/>
          </w:tcPr>
          <w:p w14:paraId="178A39A9" w14:textId="1476D3CB" w:rsidR="00020CC4" w:rsidRPr="00190412" w:rsidRDefault="00020CC4" w:rsidP="00020CC4">
            <w:pPr>
              <w:pStyle w:val="Text"/>
              <w:spacing w:line="360" w:lineRule="auto"/>
              <w:rPr>
                <w:rStyle w:val="Sub-headingChar"/>
                <w:sz w:val="24"/>
                <w:szCs w:val="24"/>
              </w:rPr>
            </w:pPr>
            <w:r w:rsidRPr="00190412">
              <w:rPr>
                <w:rStyle w:val="Sub-headingChar"/>
                <w:sz w:val="24"/>
                <w:szCs w:val="24"/>
              </w:rPr>
              <w:t>Contract type</w:t>
            </w:r>
          </w:p>
        </w:tc>
        <w:tc>
          <w:tcPr>
            <w:tcW w:w="8636" w:type="dxa"/>
          </w:tcPr>
          <w:p w14:paraId="2CD2D319" w14:textId="737E997F" w:rsidR="00020CC4" w:rsidRPr="00190412" w:rsidRDefault="003E60E8" w:rsidP="008718C7">
            <w:pPr>
              <w:pStyle w:val="Heading"/>
              <w:rPr>
                <w:sz w:val="24"/>
                <w:szCs w:val="24"/>
                <w:highlight w:val="yellow"/>
              </w:rPr>
            </w:pPr>
            <w:r w:rsidRPr="00190412">
              <w:rPr>
                <w:sz w:val="24"/>
                <w:szCs w:val="24"/>
              </w:rPr>
              <w:t>Permanent</w:t>
            </w:r>
          </w:p>
        </w:tc>
      </w:tr>
      <w:tr w:rsidR="00020CC4" w:rsidRPr="00190412" w14:paraId="07D1B705" w14:textId="77777777" w:rsidTr="00C337A7">
        <w:trPr>
          <w:trHeight w:val="507"/>
        </w:trPr>
        <w:tc>
          <w:tcPr>
            <w:tcW w:w="2122" w:type="dxa"/>
          </w:tcPr>
          <w:p w14:paraId="3B383C55" w14:textId="605EA9FF" w:rsidR="00020CC4" w:rsidRPr="00190412" w:rsidRDefault="00034CCB" w:rsidP="00020CC4">
            <w:pPr>
              <w:pStyle w:val="Text"/>
              <w:spacing w:line="360" w:lineRule="auto"/>
              <w:rPr>
                <w:rStyle w:val="Sub-headingChar"/>
                <w:sz w:val="24"/>
                <w:szCs w:val="24"/>
              </w:rPr>
            </w:pPr>
            <w:r w:rsidRPr="00190412">
              <w:rPr>
                <w:b/>
                <w:bCs/>
                <w:sz w:val="24"/>
                <w:szCs w:val="24"/>
              </w:rPr>
              <w:t>Location</w:t>
            </w:r>
          </w:p>
        </w:tc>
        <w:tc>
          <w:tcPr>
            <w:tcW w:w="8636" w:type="dxa"/>
          </w:tcPr>
          <w:p w14:paraId="776F6710" w14:textId="7F14E9EA" w:rsidR="00020CC4" w:rsidRPr="00190412" w:rsidRDefault="00034CCB" w:rsidP="008718C7">
            <w:pPr>
              <w:pStyle w:val="Heading"/>
              <w:rPr>
                <w:sz w:val="24"/>
                <w:szCs w:val="24"/>
              </w:rPr>
            </w:pPr>
            <w:r w:rsidRPr="00190412">
              <w:rPr>
                <w:sz w:val="24"/>
                <w:szCs w:val="24"/>
              </w:rPr>
              <w:t>Little Heath School (across two sites)</w:t>
            </w:r>
          </w:p>
        </w:tc>
      </w:tr>
      <w:tr w:rsidR="00034CCB" w:rsidRPr="00190412" w14:paraId="1871B340" w14:textId="77777777" w:rsidTr="00C337A7">
        <w:trPr>
          <w:trHeight w:val="520"/>
        </w:trPr>
        <w:tc>
          <w:tcPr>
            <w:tcW w:w="2122" w:type="dxa"/>
          </w:tcPr>
          <w:p w14:paraId="534BE99A" w14:textId="00DAEC8B" w:rsidR="00034CCB" w:rsidRPr="00190412" w:rsidRDefault="00034CCB" w:rsidP="00034CCB">
            <w:pPr>
              <w:pStyle w:val="Text"/>
              <w:spacing w:line="360" w:lineRule="auto"/>
              <w:rPr>
                <w:b/>
                <w:bCs/>
                <w:sz w:val="24"/>
                <w:szCs w:val="24"/>
              </w:rPr>
            </w:pPr>
            <w:r w:rsidRPr="00190412">
              <w:rPr>
                <w:rStyle w:val="Sub-headingChar"/>
                <w:sz w:val="24"/>
                <w:szCs w:val="24"/>
              </w:rPr>
              <w:t>Reports to:</w:t>
            </w:r>
          </w:p>
        </w:tc>
        <w:tc>
          <w:tcPr>
            <w:tcW w:w="8636" w:type="dxa"/>
          </w:tcPr>
          <w:p w14:paraId="224DA9A4" w14:textId="4377DFD3" w:rsidR="00034CCB" w:rsidRPr="00190412" w:rsidRDefault="00034CCB" w:rsidP="008718C7">
            <w:pPr>
              <w:pStyle w:val="Heading"/>
              <w:rPr>
                <w:sz w:val="24"/>
                <w:szCs w:val="24"/>
              </w:rPr>
            </w:pPr>
            <w:r w:rsidRPr="00190412">
              <w:rPr>
                <w:sz w:val="24"/>
                <w:szCs w:val="24"/>
              </w:rPr>
              <w:t xml:space="preserve">Assistant Head - </w:t>
            </w:r>
            <w:r w:rsidR="00A637C0" w:rsidRPr="00190412">
              <w:rPr>
                <w:sz w:val="24"/>
                <w:szCs w:val="24"/>
              </w:rPr>
              <w:t xml:space="preserve">(Responsible for Enty Pathway </w:t>
            </w:r>
            <w:r w:rsidR="00C337A7">
              <w:rPr>
                <w:sz w:val="24"/>
                <w:szCs w:val="24"/>
              </w:rPr>
              <w:t xml:space="preserve">– Year 7 </w:t>
            </w:r>
            <w:r w:rsidR="00A637C0" w:rsidRPr="00190412">
              <w:rPr>
                <w:sz w:val="24"/>
                <w:szCs w:val="24"/>
              </w:rPr>
              <w:t>&amp; Transitions)</w:t>
            </w:r>
          </w:p>
        </w:tc>
      </w:tr>
    </w:tbl>
    <w:p w14:paraId="6E3D47DF" w14:textId="77777777" w:rsidR="000D3F51" w:rsidRPr="00190412" w:rsidRDefault="000D3F51" w:rsidP="008718C7">
      <w:pPr>
        <w:pStyle w:val="Heading"/>
      </w:pPr>
    </w:p>
    <w:p w14:paraId="277DE84F" w14:textId="77777777" w:rsidR="003026C6" w:rsidRPr="00190412" w:rsidRDefault="003026C6" w:rsidP="008718C7">
      <w:pPr>
        <w:pStyle w:val="Heading"/>
      </w:pPr>
      <w:r w:rsidRPr="00190412">
        <w:t>Join Our Team – Make a Lasting Impact</w:t>
      </w:r>
    </w:p>
    <w:p w14:paraId="2445E775" w14:textId="5B627C2B" w:rsidR="003026C6" w:rsidRPr="00190412" w:rsidRDefault="003026C6" w:rsidP="008718C7">
      <w:pPr>
        <w:pStyle w:val="Heading"/>
      </w:pPr>
      <w:r w:rsidRPr="00190412">
        <w:rPr>
          <w:b w:val="0"/>
          <w:bCs w:val="0"/>
        </w:rPr>
        <w:t xml:space="preserve">Are you passionate about supporting young people with complex needs? Do you have the experience and resilience to make a difference in their educational journey? Little Heath School is seeking a dedicated </w:t>
      </w:r>
      <w:r w:rsidR="00A637C0" w:rsidRPr="00190412">
        <w:t>Pa</w:t>
      </w:r>
      <w:r w:rsidR="00041F30" w:rsidRPr="00190412">
        <w:t xml:space="preserve">thway </w:t>
      </w:r>
      <w:r w:rsidR="00A637C0" w:rsidRPr="00190412">
        <w:t xml:space="preserve">Support </w:t>
      </w:r>
      <w:proofErr w:type="gramStart"/>
      <w:r w:rsidR="00A637C0" w:rsidRPr="00190412">
        <w:t>Lead</w:t>
      </w:r>
      <w:proofErr w:type="gramEnd"/>
      <w:r w:rsidRPr="00190412">
        <w:rPr>
          <w:b w:val="0"/>
          <w:bCs w:val="0"/>
        </w:rPr>
        <w:t xml:space="preserve"> to join our dynamic team. This is a unique opportunity to support students with SEND, help them manage behaviour positively, and contribute to successful transitions into </w:t>
      </w:r>
      <w:r w:rsidR="00796DE4" w:rsidRPr="00190412">
        <w:rPr>
          <w:b w:val="0"/>
          <w:bCs w:val="0"/>
        </w:rPr>
        <w:t xml:space="preserve">secondary </w:t>
      </w:r>
      <w:r w:rsidRPr="00190412">
        <w:rPr>
          <w:b w:val="0"/>
          <w:bCs w:val="0"/>
        </w:rPr>
        <w:t>school life</w:t>
      </w:r>
      <w:r w:rsidRPr="00190412">
        <w:t>.</w:t>
      </w:r>
    </w:p>
    <w:p w14:paraId="5733142A" w14:textId="77777777" w:rsidR="002F3043" w:rsidRPr="00190412" w:rsidRDefault="002F3043" w:rsidP="008718C7">
      <w:pPr>
        <w:pStyle w:val="Heading"/>
      </w:pPr>
      <w:r w:rsidRPr="00190412">
        <w:t>Your Role</w:t>
      </w:r>
    </w:p>
    <w:p w14:paraId="527BDF48" w14:textId="2775592C" w:rsidR="007E047D" w:rsidRPr="00190412" w:rsidRDefault="002F3043" w:rsidP="008718C7">
      <w:pPr>
        <w:pStyle w:val="Heading"/>
        <w:rPr>
          <w:b w:val="0"/>
          <w:bCs w:val="0"/>
        </w:rPr>
      </w:pPr>
      <w:r w:rsidRPr="00190412">
        <w:rPr>
          <w:b w:val="0"/>
          <w:bCs w:val="0"/>
        </w:rPr>
        <w:t xml:space="preserve">You will play a key part in supporting pupils with </w:t>
      </w:r>
      <w:r w:rsidR="00150C01" w:rsidRPr="00190412">
        <w:rPr>
          <w:b w:val="0"/>
          <w:bCs w:val="0"/>
        </w:rPr>
        <w:t>complex SEND</w:t>
      </w:r>
      <w:r w:rsidR="00220073" w:rsidRPr="00190412">
        <w:rPr>
          <w:b w:val="0"/>
          <w:bCs w:val="0"/>
        </w:rPr>
        <w:t xml:space="preserve">, </w:t>
      </w:r>
      <w:r w:rsidRPr="00190412">
        <w:rPr>
          <w:b w:val="0"/>
          <w:bCs w:val="0"/>
        </w:rPr>
        <w:t xml:space="preserve">working closely with our Assistant Head </w:t>
      </w:r>
      <w:r w:rsidR="00190412">
        <w:rPr>
          <w:b w:val="0"/>
          <w:bCs w:val="0"/>
        </w:rPr>
        <w:t>-</w:t>
      </w:r>
      <w:r w:rsidR="001D3B9D" w:rsidRPr="00190412">
        <w:rPr>
          <w:b w:val="0"/>
          <w:bCs w:val="0"/>
        </w:rPr>
        <w:t>(Responsible for Ent</w:t>
      </w:r>
      <w:r w:rsidR="00081A39">
        <w:rPr>
          <w:b w:val="0"/>
          <w:bCs w:val="0"/>
        </w:rPr>
        <w:t>r</w:t>
      </w:r>
      <w:r w:rsidR="001D3B9D" w:rsidRPr="00190412">
        <w:rPr>
          <w:b w:val="0"/>
          <w:bCs w:val="0"/>
        </w:rPr>
        <w:t xml:space="preserve">y Pathway </w:t>
      </w:r>
      <w:r w:rsidR="00C337A7">
        <w:rPr>
          <w:b w:val="0"/>
          <w:bCs w:val="0"/>
        </w:rPr>
        <w:t xml:space="preserve">– Year 7 </w:t>
      </w:r>
      <w:r w:rsidR="001D3B9D" w:rsidRPr="00190412">
        <w:rPr>
          <w:b w:val="0"/>
          <w:bCs w:val="0"/>
        </w:rPr>
        <w:t>&amp; Transitions)</w:t>
      </w:r>
      <w:r w:rsidRPr="00190412">
        <w:rPr>
          <w:b w:val="0"/>
          <w:bCs w:val="0"/>
        </w:rPr>
        <w:t xml:space="preserve">. </w:t>
      </w:r>
    </w:p>
    <w:p w14:paraId="64A1E5D5" w14:textId="77777777" w:rsidR="00E84B46" w:rsidRPr="00190412" w:rsidRDefault="00E84B46" w:rsidP="00E84B46">
      <w:pPr>
        <w:numPr>
          <w:ilvl w:val="0"/>
          <w:numId w:val="40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To provide comprehensive administrative and operational support to the Assistant Head – Transition Lead across all areas of responsibility, contributing to the effective leadership and management of transition and Year 7 provision.</w:t>
      </w:r>
    </w:p>
    <w:p w14:paraId="31FB00A2" w14:textId="77777777" w:rsidR="00E84B46" w:rsidRPr="00190412" w:rsidRDefault="00E84B46" w:rsidP="00E84B46">
      <w:pPr>
        <w:numPr>
          <w:ilvl w:val="0"/>
          <w:numId w:val="40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To support the Assistant Head - Transition Lead, in the effective running of the current Year 7 and in the preparation and implementation of transition plans for the incoming Year 7 cohort.</w:t>
      </w:r>
    </w:p>
    <w:p w14:paraId="0554220B" w14:textId="77777777" w:rsidR="00E84B46" w:rsidRPr="00190412" w:rsidRDefault="00E84B46" w:rsidP="00E84B46">
      <w:pPr>
        <w:numPr>
          <w:ilvl w:val="0"/>
          <w:numId w:val="40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To oversee the day-to-day operations and provision across Year 7, ensuring smooth running of routines, staffing, pupil wellbeing, parental communication, and learning support.</w:t>
      </w:r>
    </w:p>
    <w:p w14:paraId="07AAB5A6" w14:textId="77777777" w:rsidR="00E84B46" w:rsidRPr="00190412" w:rsidRDefault="00E84B46" w:rsidP="00E84B46">
      <w:pPr>
        <w:numPr>
          <w:ilvl w:val="0"/>
          <w:numId w:val="40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To act as Cover Supervisor, covering/supervising whole classes during the short-term absence of teachers.</w:t>
      </w:r>
    </w:p>
    <w:p w14:paraId="3B0756E1" w14:textId="77777777" w:rsidR="00E84B46" w:rsidRPr="00190412" w:rsidRDefault="00E84B46" w:rsidP="00E84B46">
      <w:pPr>
        <w:numPr>
          <w:ilvl w:val="0"/>
          <w:numId w:val="40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To work with withdrawal and small groups to provide support and intervention.</w:t>
      </w:r>
    </w:p>
    <w:p w14:paraId="239CCAB6" w14:textId="77777777" w:rsidR="00E84B46" w:rsidRPr="00190412" w:rsidRDefault="00E84B46" w:rsidP="00E84B46">
      <w:pPr>
        <w:numPr>
          <w:ilvl w:val="0"/>
          <w:numId w:val="40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To lead and manage a team of Learning Support Assistants (LSAs).</w:t>
      </w:r>
    </w:p>
    <w:p w14:paraId="51195AD8" w14:textId="77777777" w:rsidR="00E84B46" w:rsidRPr="00190412" w:rsidRDefault="00E84B46" w:rsidP="00E84B46">
      <w:pPr>
        <w:numPr>
          <w:ilvl w:val="0"/>
          <w:numId w:val="40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To work collaboratively with class teams in the whole planning cycle and the management/preparation of resources.</w:t>
      </w:r>
    </w:p>
    <w:p w14:paraId="54BEE92F" w14:textId="77777777" w:rsidR="00E84B46" w:rsidRDefault="00E84B46" w:rsidP="00E84B46">
      <w:pPr>
        <w:numPr>
          <w:ilvl w:val="0"/>
          <w:numId w:val="40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To provide high-level support for pupils, promoting inclusion, independence, and achievement.</w:t>
      </w:r>
    </w:p>
    <w:p w14:paraId="3C7D0293" w14:textId="77777777" w:rsidR="009C7156" w:rsidRPr="00190412" w:rsidRDefault="009C7156" w:rsidP="009C7156">
      <w:pPr>
        <w:spacing w:after="160" w:line="259" w:lineRule="auto"/>
        <w:ind w:left="720"/>
        <w:rPr>
          <w:rFonts w:ascii="Arial" w:hAnsi="Arial" w:cs="Arial"/>
          <w:sz w:val="22"/>
          <w:szCs w:val="22"/>
        </w:rPr>
      </w:pPr>
    </w:p>
    <w:p w14:paraId="31325431" w14:textId="77777777" w:rsidR="0004574A" w:rsidRDefault="0004574A" w:rsidP="0004574A">
      <w:pPr>
        <w:rPr>
          <w:rFonts w:ascii="Arial" w:hAnsi="Arial" w:cs="Arial"/>
          <w:b/>
          <w:bCs/>
          <w:sz w:val="22"/>
          <w:szCs w:val="22"/>
        </w:rPr>
      </w:pPr>
      <w:r w:rsidRPr="00190412">
        <w:rPr>
          <w:rFonts w:ascii="Arial" w:hAnsi="Arial" w:cs="Arial"/>
          <w:b/>
          <w:bCs/>
          <w:sz w:val="22"/>
          <w:szCs w:val="22"/>
        </w:rPr>
        <w:t>MAIN DUTIES AND RESPONSIBILITIES</w:t>
      </w:r>
    </w:p>
    <w:p w14:paraId="5FDDC4EA" w14:textId="77777777" w:rsidR="00190412" w:rsidRPr="00190412" w:rsidRDefault="00190412" w:rsidP="0004574A">
      <w:pPr>
        <w:rPr>
          <w:rFonts w:ascii="Arial" w:hAnsi="Arial" w:cs="Arial"/>
          <w:b/>
          <w:bCs/>
          <w:sz w:val="22"/>
          <w:szCs w:val="22"/>
        </w:rPr>
      </w:pPr>
    </w:p>
    <w:p w14:paraId="72D49FD5" w14:textId="6D26ABE5" w:rsidR="0004574A" w:rsidRPr="00190412" w:rsidRDefault="0004574A" w:rsidP="0004574A">
      <w:pPr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 xml:space="preserve">Support the Assistant Head </w:t>
      </w:r>
      <w:r w:rsidR="00EE5BA4" w:rsidRPr="00EE5BA4">
        <w:rPr>
          <w:rFonts w:ascii="Arial" w:hAnsi="Arial" w:cs="Arial"/>
          <w:sz w:val="22"/>
          <w:szCs w:val="22"/>
        </w:rPr>
        <w:t xml:space="preserve">(Responsible for Enty Pathway </w:t>
      </w:r>
      <w:r w:rsidR="00EE5BA4" w:rsidRPr="00EE5BA4">
        <w:t xml:space="preserve">– Year 7 </w:t>
      </w:r>
      <w:r w:rsidR="00EE5BA4" w:rsidRPr="00EE5BA4">
        <w:rPr>
          <w:rFonts w:ascii="Arial" w:hAnsi="Arial" w:cs="Arial"/>
          <w:sz w:val="22"/>
          <w:szCs w:val="22"/>
        </w:rPr>
        <w:t>&amp; Transitions)</w:t>
      </w:r>
      <w:r w:rsidR="00EE5BA4">
        <w:rPr>
          <w:rFonts w:ascii="Arial" w:hAnsi="Arial" w:cs="Arial"/>
          <w:b/>
          <w:bCs/>
          <w:sz w:val="22"/>
          <w:szCs w:val="22"/>
        </w:rPr>
        <w:t xml:space="preserve"> </w:t>
      </w:r>
      <w:r w:rsidR="00EE5BA4" w:rsidRPr="00190412">
        <w:rPr>
          <w:rFonts w:ascii="Arial" w:hAnsi="Arial" w:cs="Arial"/>
          <w:sz w:val="22"/>
          <w:szCs w:val="22"/>
        </w:rPr>
        <w:t>through</w:t>
      </w:r>
      <w:r w:rsidRPr="00190412">
        <w:rPr>
          <w:rFonts w:ascii="Arial" w:hAnsi="Arial" w:cs="Arial"/>
          <w:sz w:val="22"/>
          <w:szCs w:val="22"/>
        </w:rPr>
        <w:t xml:space="preserve"> the provision of high-quality administrative and operational assistance across all responsibilities, including the coordination </w:t>
      </w:r>
      <w:r w:rsidRPr="00190412">
        <w:rPr>
          <w:rFonts w:ascii="Arial" w:hAnsi="Arial" w:cs="Arial"/>
          <w:sz w:val="22"/>
          <w:szCs w:val="22"/>
        </w:rPr>
        <w:lastRenderedPageBreak/>
        <w:t>of transition planning, facilitation of school consultations, engagement with stakeholders, and the day-to-day oversight of Year 7 provision.</w:t>
      </w:r>
    </w:p>
    <w:p w14:paraId="175BFF4F" w14:textId="77777777" w:rsidR="00012E6D" w:rsidRPr="00190412" w:rsidRDefault="00012E6D" w:rsidP="0004574A">
      <w:pPr>
        <w:rPr>
          <w:rFonts w:ascii="Arial" w:hAnsi="Arial" w:cs="Arial"/>
          <w:sz w:val="22"/>
          <w:szCs w:val="22"/>
        </w:rPr>
      </w:pPr>
    </w:p>
    <w:p w14:paraId="6204ABE2" w14:textId="77777777" w:rsidR="0004574A" w:rsidRPr="00190412" w:rsidRDefault="0004574A" w:rsidP="0004574A">
      <w:pPr>
        <w:rPr>
          <w:rFonts w:ascii="Arial" w:hAnsi="Arial" w:cs="Arial"/>
          <w:b/>
          <w:bCs/>
          <w:sz w:val="22"/>
          <w:szCs w:val="22"/>
        </w:rPr>
      </w:pPr>
      <w:r w:rsidRPr="00190412">
        <w:rPr>
          <w:rFonts w:ascii="Arial" w:hAnsi="Arial" w:cs="Arial"/>
          <w:b/>
          <w:bCs/>
          <w:sz w:val="22"/>
          <w:szCs w:val="22"/>
        </w:rPr>
        <w:t>Year 7 Oversight Responsibilities</w:t>
      </w:r>
    </w:p>
    <w:p w14:paraId="61ED0CB2" w14:textId="77777777" w:rsidR="002A272E" w:rsidRPr="00190412" w:rsidRDefault="002A272E" w:rsidP="0004574A">
      <w:pPr>
        <w:rPr>
          <w:rFonts w:ascii="Arial" w:hAnsi="Arial" w:cs="Arial"/>
          <w:b/>
          <w:bCs/>
          <w:sz w:val="22"/>
          <w:szCs w:val="22"/>
        </w:rPr>
      </w:pPr>
    </w:p>
    <w:p w14:paraId="6842E087" w14:textId="2995BAF3" w:rsidR="0004574A" w:rsidRPr="00190412" w:rsidRDefault="0004574A" w:rsidP="0004574A">
      <w:pPr>
        <w:numPr>
          <w:ilvl w:val="0"/>
          <w:numId w:val="41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 xml:space="preserve">Maintain daily oversight of Year 7 operations including staffing, </w:t>
      </w:r>
      <w:r w:rsidR="00453F3C" w:rsidRPr="00190412">
        <w:rPr>
          <w:rFonts w:ascii="Arial" w:hAnsi="Arial" w:cs="Arial"/>
          <w:sz w:val="22"/>
          <w:szCs w:val="22"/>
        </w:rPr>
        <w:t>behavior</w:t>
      </w:r>
      <w:r w:rsidRPr="00190412">
        <w:rPr>
          <w:rFonts w:ascii="Arial" w:hAnsi="Arial" w:cs="Arial"/>
          <w:sz w:val="22"/>
          <w:szCs w:val="22"/>
        </w:rPr>
        <w:t>, medical needs, injuries, trips, and wellbeing.</w:t>
      </w:r>
    </w:p>
    <w:p w14:paraId="68AC9CAB" w14:textId="77777777" w:rsidR="0004574A" w:rsidRPr="00190412" w:rsidRDefault="0004574A" w:rsidP="0004574A">
      <w:pPr>
        <w:numPr>
          <w:ilvl w:val="0"/>
          <w:numId w:val="41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Act as the main contact for Year 7 parents and staff for day-to-day enquiries and concerns.</w:t>
      </w:r>
    </w:p>
    <w:p w14:paraId="41032F1A" w14:textId="77777777" w:rsidR="0004574A" w:rsidRPr="00190412" w:rsidRDefault="0004574A" w:rsidP="0004574A">
      <w:pPr>
        <w:numPr>
          <w:ilvl w:val="0"/>
          <w:numId w:val="41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Monitor routines and structures across Year 7 to ensure consistency.</w:t>
      </w:r>
    </w:p>
    <w:p w14:paraId="3232D043" w14:textId="77777777" w:rsidR="0004574A" w:rsidRPr="00190412" w:rsidRDefault="0004574A" w:rsidP="0004574A">
      <w:pPr>
        <w:numPr>
          <w:ilvl w:val="0"/>
          <w:numId w:val="41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Monitor interventions and evidence of impact.</w:t>
      </w:r>
    </w:p>
    <w:p w14:paraId="626C6FAE" w14:textId="77777777" w:rsidR="0004574A" w:rsidRPr="00190412" w:rsidRDefault="0004574A" w:rsidP="0004574A">
      <w:pPr>
        <w:numPr>
          <w:ilvl w:val="0"/>
          <w:numId w:val="41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Oversee digital learning evidence (e.g., Earwig) and report progress to Assistant Head.</w:t>
      </w:r>
    </w:p>
    <w:p w14:paraId="75056224" w14:textId="77777777" w:rsidR="0004574A" w:rsidRPr="00190412" w:rsidRDefault="0004574A" w:rsidP="0004574A">
      <w:pPr>
        <w:numPr>
          <w:ilvl w:val="0"/>
          <w:numId w:val="41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Update Learning Outcome Matrices (LOMs) and set deadlines for teachers to upload Short Term Outcomes (STOs).</w:t>
      </w:r>
    </w:p>
    <w:p w14:paraId="6A92E98D" w14:textId="18364122" w:rsidR="0004574A" w:rsidRPr="00190412" w:rsidRDefault="0004574A" w:rsidP="0004574A">
      <w:pPr>
        <w:numPr>
          <w:ilvl w:val="0"/>
          <w:numId w:val="41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 xml:space="preserve">Provide admin support for the Year 7 cost </w:t>
      </w:r>
      <w:r w:rsidR="00453F3C" w:rsidRPr="00190412">
        <w:rPr>
          <w:rFonts w:ascii="Arial" w:hAnsi="Arial" w:cs="Arial"/>
          <w:sz w:val="22"/>
          <w:szCs w:val="22"/>
        </w:rPr>
        <w:t>center</w:t>
      </w:r>
      <w:r w:rsidRPr="00190412">
        <w:rPr>
          <w:rFonts w:ascii="Arial" w:hAnsi="Arial" w:cs="Arial"/>
          <w:sz w:val="22"/>
          <w:szCs w:val="22"/>
        </w:rPr>
        <w:t>.</w:t>
      </w:r>
    </w:p>
    <w:p w14:paraId="2116A469" w14:textId="77777777" w:rsidR="0004574A" w:rsidRPr="00190412" w:rsidRDefault="0004574A" w:rsidP="0004574A">
      <w:pPr>
        <w:numPr>
          <w:ilvl w:val="0"/>
          <w:numId w:val="41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Coordinate ASDAN qualifications and pupil involvement.</w:t>
      </w:r>
    </w:p>
    <w:p w14:paraId="7CAE0FFB" w14:textId="256F5246" w:rsidR="0004574A" w:rsidRPr="00190412" w:rsidRDefault="00453F3C" w:rsidP="0004574A">
      <w:pPr>
        <w:numPr>
          <w:ilvl w:val="0"/>
          <w:numId w:val="41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Organize</w:t>
      </w:r>
      <w:r w:rsidR="0004574A" w:rsidRPr="00190412">
        <w:rPr>
          <w:rFonts w:ascii="Arial" w:hAnsi="Arial" w:cs="Arial"/>
          <w:sz w:val="22"/>
          <w:szCs w:val="22"/>
        </w:rPr>
        <w:t xml:space="preserve"> and communicate with parents via platforms such as Class Dojo, plan meetings and training sessions.</w:t>
      </w:r>
    </w:p>
    <w:p w14:paraId="3CA80718" w14:textId="77777777" w:rsidR="0004574A" w:rsidRPr="00190412" w:rsidRDefault="0004574A" w:rsidP="0004574A">
      <w:pPr>
        <w:numPr>
          <w:ilvl w:val="0"/>
          <w:numId w:val="41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Support transition-related administration and consultations under the direction of the Assistant Head (Responsible for Enty Pathway &amp; Transitions).</w:t>
      </w:r>
    </w:p>
    <w:p w14:paraId="619B15FD" w14:textId="77777777" w:rsidR="008675A6" w:rsidRPr="00190412" w:rsidRDefault="008675A6" w:rsidP="00637338">
      <w:pPr>
        <w:pStyle w:val="Text"/>
        <w:rPr>
          <w:b/>
          <w:sz w:val="22"/>
          <w:szCs w:val="22"/>
        </w:rPr>
      </w:pPr>
    </w:p>
    <w:p w14:paraId="48BC823B" w14:textId="77777777" w:rsidR="00012E6D" w:rsidRPr="00190412" w:rsidRDefault="00012E6D" w:rsidP="00012E6D">
      <w:pPr>
        <w:rPr>
          <w:rFonts w:ascii="Arial" w:hAnsi="Arial" w:cs="Arial"/>
          <w:b/>
          <w:bCs/>
          <w:sz w:val="22"/>
          <w:szCs w:val="22"/>
        </w:rPr>
      </w:pPr>
      <w:r w:rsidRPr="00190412">
        <w:rPr>
          <w:rFonts w:ascii="Arial" w:hAnsi="Arial" w:cs="Arial"/>
          <w:b/>
          <w:bCs/>
          <w:sz w:val="22"/>
          <w:szCs w:val="22"/>
        </w:rPr>
        <w:t>Personnel Management</w:t>
      </w:r>
    </w:p>
    <w:p w14:paraId="30659482" w14:textId="77777777" w:rsidR="002A272E" w:rsidRPr="00190412" w:rsidRDefault="002A272E" w:rsidP="00012E6D">
      <w:pPr>
        <w:rPr>
          <w:rFonts w:ascii="Arial" w:hAnsi="Arial" w:cs="Arial"/>
          <w:b/>
          <w:bCs/>
          <w:sz w:val="22"/>
          <w:szCs w:val="22"/>
        </w:rPr>
      </w:pPr>
    </w:p>
    <w:p w14:paraId="02DCF325" w14:textId="77777777" w:rsidR="00012E6D" w:rsidRPr="00190412" w:rsidRDefault="00012E6D" w:rsidP="00012E6D">
      <w:pPr>
        <w:numPr>
          <w:ilvl w:val="0"/>
          <w:numId w:val="42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Manage daily staffing needs including adjustments due to unplanned absences.</w:t>
      </w:r>
    </w:p>
    <w:p w14:paraId="71688085" w14:textId="318FD1A6" w:rsidR="00012E6D" w:rsidRPr="00190412" w:rsidRDefault="00453F3C" w:rsidP="00012E6D">
      <w:pPr>
        <w:numPr>
          <w:ilvl w:val="0"/>
          <w:numId w:val="42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Organize</w:t>
      </w:r>
      <w:r w:rsidR="00012E6D" w:rsidRPr="00190412">
        <w:rPr>
          <w:rFonts w:ascii="Arial" w:hAnsi="Arial" w:cs="Arial"/>
          <w:sz w:val="22"/>
          <w:szCs w:val="22"/>
        </w:rPr>
        <w:t xml:space="preserve"> daily staff </w:t>
      </w:r>
      <w:proofErr w:type="spellStart"/>
      <w:r w:rsidR="00012E6D" w:rsidRPr="00190412">
        <w:rPr>
          <w:rFonts w:ascii="Arial" w:hAnsi="Arial" w:cs="Arial"/>
          <w:sz w:val="22"/>
          <w:szCs w:val="22"/>
        </w:rPr>
        <w:t>rota</w:t>
      </w:r>
      <w:r>
        <w:rPr>
          <w:rFonts w:ascii="Arial" w:hAnsi="Arial" w:cs="Arial"/>
          <w:sz w:val="22"/>
          <w:szCs w:val="22"/>
        </w:rPr>
        <w:t>’</w:t>
      </w:r>
      <w:r w:rsidR="00012E6D" w:rsidRPr="00190412">
        <w:rPr>
          <w:rFonts w:ascii="Arial" w:hAnsi="Arial" w:cs="Arial"/>
          <w:sz w:val="22"/>
          <w:szCs w:val="22"/>
        </w:rPr>
        <w:t>s</w:t>
      </w:r>
      <w:proofErr w:type="spellEnd"/>
      <w:r w:rsidR="00012E6D" w:rsidRPr="00190412">
        <w:rPr>
          <w:rFonts w:ascii="Arial" w:hAnsi="Arial" w:cs="Arial"/>
          <w:sz w:val="22"/>
          <w:szCs w:val="22"/>
        </w:rPr>
        <w:t xml:space="preserve"> including buddy classes, duties, and supervision schedules.</w:t>
      </w:r>
    </w:p>
    <w:p w14:paraId="5117635B" w14:textId="77777777" w:rsidR="00012E6D" w:rsidRPr="00190412" w:rsidRDefault="00012E6D" w:rsidP="00012E6D">
      <w:pPr>
        <w:numPr>
          <w:ilvl w:val="0"/>
          <w:numId w:val="42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Serve as the first point of contact for LSAs regarding operational, wellbeing, and HR matters.</w:t>
      </w:r>
    </w:p>
    <w:p w14:paraId="094B8057" w14:textId="77777777" w:rsidR="00012E6D" w:rsidRPr="00190412" w:rsidRDefault="00012E6D" w:rsidP="00012E6D">
      <w:pPr>
        <w:numPr>
          <w:ilvl w:val="0"/>
          <w:numId w:val="42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Conduct LSA appraisals, return-to-work meetings, and support ongoing professional development.</w:t>
      </w:r>
    </w:p>
    <w:p w14:paraId="30873AC2" w14:textId="77777777" w:rsidR="00012E6D" w:rsidRDefault="00012E6D" w:rsidP="00012E6D">
      <w:pPr>
        <w:numPr>
          <w:ilvl w:val="0"/>
          <w:numId w:val="42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Participate in recruitment, absence management, and disciplinary matters under guidance of the Assistant Head - Transition Lead.</w:t>
      </w:r>
    </w:p>
    <w:p w14:paraId="0F28C840" w14:textId="77777777" w:rsidR="009C7156" w:rsidRPr="00190412" w:rsidRDefault="009C7156" w:rsidP="009C7156">
      <w:pPr>
        <w:spacing w:after="160" w:line="259" w:lineRule="auto"/>
        <w:ind w:left="720"/>
        <w:rPr>
          <w:rFonts w:ascii="Arial" w:hAnsi="Arial" w:cs="Arial"/>
          <w:sz w:val="22"/>
          <w:szCs w:val="22"/>
        </w:rPr>
      </w:pPr>
    </w:p>
    <w:p w14:paraId="4EE6044F" w14:textId="77777777" w:rsidR="00012E6D" w:rsidRPr="00190412" w:rsidRDefault="00012E6D" w:rsidP="00012E6D">
      <w:pPr>
        <w:rPr>
          <w:rFonts w:ascii="Arial" w:hAnsi="Arial" w:cs="Arial"/>
          <w:b/>
          <w:bCs/>
          <w:sz w:val="22"/>
          <w:szCs w:val="22"/>
        </w:rPr>
      </w:pPr>
      <w:r w:rsidRPr="00190412">
        <w:rPr>
          <w:rFonts w:ascii="Arial" w:hAnsi="Arial" w:cs="Arial"/>
          <w:b/>
          <w:bCs/>
          <w:sz w:val="22"/>
          <w:szCs w:val="22"/>
        </w:rPr>
        <w:t>Teaching and Learning</w:t>
      </w:r>
    </w:p>
    <w:p w14:paraId="2C6E92FA" w14:textId="77777777" w:rsidR="002A272E" w:rsidRPr="00190412" w:rsidRDefault="002A272E" w:rsidP="00012E6D">
      <w:pPr>
        <w:rPr>
          <w:rFonts w:ascii="Arial" w:hAnsi="Arial" w:cs="Arial"/>
          <w:b/>
          <w:bCs/>
          <w:sz w:val="22"/>
          <w:szCs w:val="22"/>
        </w:rPr>
      </w:pPr>
    </w:p>
    <w:p w14:paraId="694030C0" w14:textId="77777777" w:rsidR="00012E6D" w:rsidRPr="00190412" w:rsidRDefault="00012E6D" w:rsidP="00012E6D">
      <w:pPr>
        <w:numPr>
          <w:ilvl w:val="0"/>
          <w:numId w:val="43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Teach whole classes within an agreed framework during teacher absence.</w:t>
      </w:r>
    </w:p>
    <w:p w14:paraId="5E9B1EB9" w14:textId="096A5E0C" w:rsidR="00012E6D" w:rsidRPr="00190412" w:rsidRDefault="00012E6D" w:rsidP="00012E6D">
      <w:pPr>
        <w:numPr>
          <w:ilvl w:val="0"/>
          <w:numId w:val="43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 xml:space="preserve">Provide detailed feedback on lesson content, pupil engagement, and </w:t>
      </w:r>
      <w:r w:rsidR="00453F3C" w:rsidRPr="00190412">
        <w:rPr>
          <w:rFonts w:ascii="Arial" w:hAnsi="Arial" w:cs="Arial"/>
          <w:sz w:val="22"/>
          <w:szCs w:val="22"/>
        </w:rPr>
        <w:t>behavior</w:t>
      </w:r>
      <w:r w:rsidRPr="00190412">
        <w:rPr>
          <w:rFonts w:ascii="Arial" w:hAnsi="Arial" w:cs="Arial"/>
          <w:sz w:val="22"/>
          <w:szCs w:val="22"/>
        </w:rPr>
        <w:t>.</w:t>
      </w:r>
    </w:p>
    <w:p w14:paraId="7FF68B66" w14:textId="77777777" w:rsidR="00012E6D" w:rsidRPr="00190412" w:rsidRDefault="00012E6D" w:rsidP="00012E6D">
      <w:pPr>
        <w:numPr>
          <w:ilvl w:val="0"/>
          <w:numId w:val="43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Support teaching staff with lesson planning, resource preparation, and curriculum access.</w:t>
      </w:r>
    </w:p>
    <w:p w14:paraId="304ED359" w14:textId="2396BB87" w:rsidR="00012E6D" w:rsidRPr="00190412" w:rsidRDefault="00012E6D" w:rsidP="00012E6D">
      <w:pPr>
        <w:numPr>
          <w:ilvl w:val="0"/>
          <w:numId w:val="43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 xml:space="preserve">Use effective </w:t>
      </w:r>
      <w:r w:rsidR="00453F3C" w:rsidRPr="00190412">
        <w:rPr>
          <w:rFonts w:ascii="Arial" w:hAnsi="Arial" w:cs="Arial"/>
          <w:sz w:val="22"/>
          <w:szCs w:val="22"/>
        </w:rPr>
        <w:t>behavior</w:t>
      </w:r>
      <w:r w:rsidRPr="00190412">
        <w:rPr>
          <w:rFonts w:ascii="Arial" w:hAnsi="Arial" w:cs="Arial"/>
          <w:sz w:val="22"/>
          <w:szCs w:val="22"/>
        </w:rPr>
        <w:t xml:space="preserve"> management strategies in line with school policies.</w:t>
      </w:r>
    </w:p>
    <w:p w14:paraId="5B0ECA95" w14:textId="77777777" w:rsidR="00012E6D" w:rsidRDefault="00012E6D" w:rsidP="00012E6D">
      <w:pPr>
        <w:numPr>
          <w:ilvl w:val="0"/>
          <w:numId w:val="43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Foster inclusion and ensure equal access for all pupils.</w:t>
      </w:r>
    </w:p>
    <w:p w14:paraId="7E04230E" w14:textId="77777777" w:rsidR="009C7156" w:rsidRPr="00190412" w:rsidRDefault="009C7156" w:rsidP="009C7156">
      <w:pPr>
        <w:spacing w:after="160" w:line="259" w:lineRule="auto"/>
        <w:ind w:left="720"/>
        <w:rPr>
          <w:rFonts w:ascii="Arial" w:hAnsi="Arial" w:cs="Arial"/>
          <w:sz w:val="22"/>
          <w:szCs w:val="22"/>
        </w:rPr>
      </w:pPr>
    </w:p>
    <w:p w14:paraId="617E9A62" w14:textId="77777777" w:rsidR="00012E6D" w:rsidRPr="00190412" w:rsidRDefault="00012E6D" w:rsidP="00012E6D">
      <w:pPr>
        <w:rPr>
          <w:rFonts w:ascii="Arial" w:hAnsi="Arial" w:cs="Arial"/>
          <w:b/>
          <w:bCs/>
          <w:sz w:val="22"/>
          <w:szCs w:val="22"/>
        </w:rPr>
      </w:pPr>
      <w:r w:rsidRPr="00190412">
        <w:rPr>
          <w:rFonts w:ascii="Arial" w:hAnsi="Arial" w:cs="Arial"/>
          <w:b/>
          <w:bCs/>
          <w:sz w:val="22"/>
          <w:szCs w:val="22"/>
        </w:rPr>
        <w:t>Pupil Support and Personal Care</w:t>
      </w:r>
    </w:p>
    <w:p w14:paraId="6774B0BA" w14:textId="77777777" w:rsidR="002A272E" w:rsidRPr="00190412" w:rsidRDefault="002A272E" w:rsidP="00012E6D">
      <w:pPr>
        <w:rPr>
          <w:rFonts w:ascii="Arial" w:hAnsi="Arial" w:cs="Arial"/>
          <w:b/>
          <w:bCs/>
          <w:sz w:val="22"/>
          <w:szCs w:val="22"/>
        </w:rPr>
      </w:pPr>
    </w:p>
    <w:p w14:paraId="50F57CCA" w14:textId="1AF73049" w:rsidR="00012E6D" w:rsidRPr="00190412" w:rsidRDefault="00012E6D" w:rsidP="00012E6D">
      <w:pPr>
        <w:numPr>
          <w:ilvl w:val="0"/>
          <w:numId w:val="44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 xml:space="preserve">Attend to pupils’ personal needs including hygiene, feeding, medical, and </w:t>
      </w:r>
      <w:r w:rsidR="00453F3C" w:rsidRPr="00190412">
        <w:rPr>
          <w:rFonts w:ascii="Arial" w:hAnsi="Arial" w:cs="Arial"/>
          <w:sz w:val="22"/>
          <w:szCs w:val="22"/>
        </w:rPr>
        <w:t>behavioral</w:t>
      </w:r>
      <w:r w:rsidRPr="00190412">
        <w:rPr>
          <w:rFonts w:ascii="Arial" w:hAnsi="Arial" w:cs="Arial"/>
          <w:sz w:val="22"/>
          <w:szCs w:val="22"/>
        </w:rPr>
        <w:t xml:space="preserve"> support.</w:t>
      </w:r>
    </w:p>
    <w:p w14:paraId="74C12D64" w14:textId="30E4C383" w:rsidR="00012E6D" w:rsidRPr="00190412" w:rsidRDefault="00012E6D" w:rsidP="00012E6D">
      <w:pPr>
        <w:numPr>
          <w:ilvl w:val="0"/>
          <w:numId w:val="44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 xml:space="preserve">Support pupils in carrying out </w:t>
      </w:r>
      <w:r w:rsidR="00453F3C" w:rsidRPr="00190412">
        <w:rPr>
          <w:rFonts w:ascii="Arial" w:hAnsi="Arial" w:cs="Arial"/>
          <w:sz w:val="22"/>
          <w:szCs w:val="22"/>
        </w:rPr>
        <w:t>behavior</w:t>
      </w:r>
      <w:r w:rsidRPr="00190412">
        <w:rPr>
          <w:rFonts w:ascii="Arial" w:hAnsi="Arial" w:cs="Arial"/>
          <w:sz w:val="22"/>
          <w:szCs w:val="22"/>
        </w:rPr>
        <w:t xml:space="preserve"> </w:t>
      </w:r>
      <w:r w:rsidR="00453F3C" w:rsidRPr="00190412">
        <w:rPr>
          <w:rFonts w:ascii="Arial" w:hAnsi="Arial" w:cs="Arial"/>
          <w:sz w:val="22"/>
          <w:szCs w:val="22"/>
        </w:rPr>
        <w:t>programs</w:t>
      </w:r>
      <w:r w:rsidRPr="00190412">
        <w:rPr>
          <w:rFonts w:ascii="Arial" w:hAnsi="Arial" w:cs="Arial"/>
          <w:sz w:val="22"/>
          <w:szCs w:val="22"/>
        </w:rPr>
        <w:t xml:space="preserve"> and reaching individual targets.</w:t>
      </w:r>
    </w:p>
    <w:p w14:paraId="31F757A1" w14:textId="77777777" w:rsidR="00012E6D" w:rsidRDefault="00012E6D" w:rsidP="00012E6D">
      <w:pPr>
        <w:numPr>
          <w:ilvl w:val="0"/>
          <w:numId w:val="44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Provide everyday medical support and first aid; accompany pupils to medical facilities if required.</w:t>
      </w:r>
    </w:p>
    <w:p w14:paraId="48CDDF26" w14:textId="77777777" w:rsidR="009C7156" w:rsidRPr="00190412" w:rsidRDefault="009C7156" w:rsidP="009C7156">
      <w:pPr>
        <w:spacing w:after="160" w:line="259" w:lineRule="auto"/>
        <w:ind w:left="720"/>
        <w:rPr>
          <w:rFonts w:ascii="Arial" w:hAnsi="Arial" w:cs="Arial"/>
          <w:sz w:val="22"/>
          <w:szCs w:val="22"/>
        </w:rPr>
      </w:pPr>
    </w:p>
    <w:p w14:paraId="78E99087" w14:textId="77777777" w:rsidR="00012E6D" w:rsidRPr="00190412" w:rsidRDefault="00012E6D" w:rsidP="00012E6D">
      <w:pPr>
        <w:rPr>
          <w:rFonts w:ascii="Arial" w:hAnsi="Arial" w:cs="Arial"/>
          <w:b/>
          <w:bCs/>
          <w:sz w:val="22"/>
          <w:szCs w:val="22"/>
        </w:rPr>
      </w:pPr>
      <w:r w:rsidRPr="00190412">
        <w:rPr>
          <w:rFonts w:ascii="Arial" w:hAnsi="Arial" w:cs="Arial"/>
          <w:b/>
          <w:bCs/>
          <w:sz w:val="22"/>
          <w:szCs w:val="22"/>
        </w:rPr>
        <w:t>Monitoring and Assessment</w:t>
      </w:r>
    </w:p>
    <w:p w14:paraId="391662D6" w14:textId="77777777" w:rsidR="002A272E" w:rsidRPr="00190412" w:rsidRDefault="002A272E" w:rsidP="00012E6D">
      <w:pPr>
        <w:rPr>
          <w:rFonts w:ascii="Arial" w:hAnsi="Arial" w:cs="Arial"/>
          <w:b/>
          <w:bCs/>
          <w:sz w:val="22"/>
          <w:szCs w:val="22"/>
        </w:rPr>
      </w:pPr>
    </w:p>
    <w:p w14:paraId="335A9177" w14:textId="77777777" w:rsidR="00012E6D" w:rsidRPr="00190412" w:rsidRDefault="00012E6D" w:rsidP="00012E6D">
      <w:pPr>
        <w:numPr>
          <w:ilvl w:val="0"/>
          <w:numId w:val="45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Assess and evaluate pupil progress through various activities.</w:t>
      </w:r>
    </w:p>
    <w:p w14:paraId="348B56FA" w14:textId="77777777" w:rsidR="00012E6D" w:rsidRPr="00190412" w:rsidRDefault="00012E6D" w:rsidP="00012E6D">
      <w:pPr>
        <w:numPr>
          <w:ilvl w:val="0"/>
          <w:numId w:val="45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Modify interventions as needed based on ongoing assessments.</w:t>
      </w:r>
    </w:p>
    <w:p w14:paraId="60947901" w14:textId="77777777" w:rsidR="00012E6D" w:rsidRDefault="00012E6D" w:rsidP="00012E6D">
      <w:pPr>
        <w:numPr>
          <w:ilvl w:val="0"/>
          <w:numId w:val="45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Assist in maintaining detailed records of pupil performance.</w:t>
      </w:r>
    </w:p>
    <w:p w14:paraId="23951F6D" w14:textId="77777777" w:rsidR="0036267E" w:rsidRPr="00190412" w:rsidRDefault="0036267E" w:rsidP="0036267E">
      <w:pPr>
        <w:spacing w:after="160" w:line="259" w:lineRule="auto"/>
        <w:ind w:left="720"/>
        <w:rPr>
          <w:rFonts w:ascii="Arial" w:hAnsi="Arial" w:cs="Arial"/>
          <w:sz w:val="22"/>
          <w:szCs w:val="22"/>
        </w:rPr>
      </w:pPr>
    </w:p>
    <w:p w14:paraId="3AF30071" w14:textId="77777777" w:rsidR="00012E6D" w:rsidRPr="00190412" w:rsidRDefault="00012E6D" w:rsidP="00012E6D">
      <w:pPr>
        <w:rPr>
          <w:rFonts w:ascii="Arial" w:hAnsi="Arial" w:cs="Arial"/>
          <w:b/>
          <w:bCs/>
          <w:sz w:val="22"/>
          <w:szCs w:val="22"/>
        </w:rPr>
      </w:pPr>
      <w:r w:rsidRPr="00190412">
        <w:rPr>
          <w:rFonts w:ascii="Arial" w:hAnsi="Arial" w:cs="Arial"/>
          <w:b/>
          <w:bCs/>
          <w:sz w:val="22"/>
          <w:szCs w:val="22"/>
        </w:rPr>
        <w:t>Mentoring, Supervision and Development</w:t>
      </w:r>
    </w:p>
    <w:p w14:paraId="1D09E4E2" w14:textId="77777777" w:rsidR="002A272E" w:rsidRPr="00190412" w:rsidRDefault="002A272E" w:rsidP="00012E6D">
      <w:pPr>
        <w:rPr>
          <w:rFonts w:ascii="Arial" w:hAnsi="Arial" w:cs="Arial"/>
          <w:b/>
          <w:bCs/>
          <w:sz w:val="22"/>
          <w:szCs w:val="22"/>
        </w:rPr>
      </w:pPr>
    </w:p>
    <w:p w14:paraId="1764CA2B" w14:textId="77777777" w:rsidR="00012E6D" w:rsidRPr="00190412" w:rsidRDefault="00012E6D" w:rsidP="00012E6D">
      <w:pPr>
        <w:numPr>
          <w:ilvl w:val="0"/>
          <w:numId w:val="46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Mentor and supervise other LSAs and less experienced colleagues.</w:t>
      </w:r>
    </w:p>
    <w:p w14:paraId="10AC824E" w14:textId="77777777" w:rsidR="00012E6D" w:rsidRPr="00190412" w:rsidRDefault="00012E6D" w:rsidP="00012E6D">
      <w:pPr>
        <w:numPr>
          <w:ilvl w:val="0"/>
          <w:numId w:val="46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Deliver or facilitate training and induction for support staff.</w:t>
      </w:r>
    </w:p>
    <w:p w14:paraId="450FA408" w14:textId="77777777" w:rsidR="00012E6D" w:rsidRDefault="00012E6D" w:rsidP="00012E6D">
      <w:pPr>
        <w:numPr>
          <w:ilvl w:val="0"/>
          <w:numId w:val="46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Participate in the school’s performance management and appraisal processes.</w:t>
      </w:r>
    </w:p>
    <w:p w14:paraId="71AD0FBD" w14:textId="77777777" w:rsidR="0036267E" w:rsidRPr="00190412" w:rsidRDefault="0036267E" w:rsidP="0036267E">
      <w:pPr>
        <w:spacing w:after="160" w:line="259" w:lineRule="auto"/>
        <w:ind w:left="720"/>
        <w:rPr>
          <w:rFonts w:ascii="Arial" w:hAnsi="Arial" w:cs="Arial"/>
          <w:sz w:val="22"/>
          <w:szCs w:val="22"/>
        </w:rPr>
      </w:pPr>
    </w:p>
    <w:p w14:paraId="04149B81" w14:textId="77777777" w:rsidR="00012E6D" w:rsidRPr="00190412" w:rsidRDefault="00012E6D" w:rsidP="00012E6D">
      <w:pPr>
        <w:rPr>
          <w:rFonts w:ascii="Arial" w:hAnsi="Arial" w:cs="Arial"/>
          <w:b/>
          <w:bCs/>
          <w:sz w:val="22"/>
          <w:szCs w:val="22"/>
        </w:rPr>
      </w:pPr>
      <w:proofErr w:type="spellStart"/>
      <w:r w:rsidRPr="00190412">
        <w:rPr>
          <w:rFonts w:ascii="Arial" w:hAnsi="Arial" w:cs="Arial"/>
          <w:b/>
          <w:bCs/>
          <w:sz w:val="22"/>
          <w:szCs w:val="22"/>
        </w:rPr>
        <w:t>Behavioural</w:t>
      </w:r>
      <w:proofErr w:type="spellEnd"/>
      <w:r w:rsidRPr="00190412">
        <w:rPr>
          <w:rFonts w:ascii="Arial" w:hAnsi="Arial" w:cs="Arial"/>
          <w:b/>
          <w:bCs/>
          <w:sz w:val="22"/>
          <w:szCs w:val="22"/>
        </w:rPr>
        <w:t xml:space="preserve"> and Pastoral Support</w:t>
      </w:r>
    </w:p>
    <w:p w14:paraId="1C9FD9F0" w14:textId="77777777" w:rsidR="002A272E" w:rsidRPr="00190412" w:rsidRDefault="002A272E" w:rsidP="00012E6D">
      <w:pPr>
        <w:rPr>
          <w:rFonts w:ascii="Arial" w:hAnsi="Arial" w:cs="Arial"/>
          <w:b/>
          <w:bCs/>
          <w:sz w:val="22"/>
          <w:szCs w:val="22"/>
        </w:rPr>
      </w:pPr>
    </w:p>
    <w:p w14:paraId="259E5A1D" w14:textId="61AE3F7F" w:rsidR="00012E6D" w:rsidRPr="00190412" w:rsidRDefault="00012E6D" w:rsidP="00012E6D">
      <w:pPr>
        <w:numPr>
          <w:ilvl w:val="0"/>
          <w:numId w:val="47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 xml:space="preserve">Challenge inappropriate </w:t>
      </w:r>
      <w:r w:rsidR="006D544D" w:rsidRPr="00190412">
        <w:rPr>
          <w:rFonts w:ascii="Arial" w:hAnsi="Arial" w:cs="Arial"/>
          <w:sz w:val="22"/>
          <w:szCs w:val="22"/>
        </w:rPr>
        <w:t>behavior</w:t>
      </w:r>
      <w:r w:rsidRPr="00190412">
        <w:rPr>
          <w:rFonts w:ascii="Arial" w:hAnsi="Arial" w:cs="Arial"/>
          <w:sz w:val="22"/>
          <w:szCs w:val="22"/>
        </w:rPr>
        <w:t xml:space="preserve"> and promote a culture of respect and inclusion.</w:t>
      </w:r>
    </w:p>
    <w:p w14:paraId="46F3D17E" w14:textId="77777777" w:rsidR="00012E6D" w:rsidRPr="00190412" w:rsidRDefault="00012E6D" w:rsidP="00012E6D">
      <w:pPr>
        <w:numPr>
          <w:ilvl w:val="0"/>
          <w:numId w:val="47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Support safeguarding procedures and ensure legal responsibilities are upheld.</w:t>
      </w:r>
    </w:p>
    <w:p w14:paraId="12B8A924" w14:textId="77777777" w:rsidR="00012E6D" w:rsidRPr="00190412" w:rsidRDefault="00012E6D" w:rsidP="00012E6D">
      <w:pPr>
        <w:numPr>
          <w:ilvl w:val="0"/>
          <w:numId w:val="47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Maintain strong relationships with parents and external professionals.</w:t>
      </w:r>
    </w:p>
    <w:p w14:paraId="513D7FCD" w14:textId="74287A98" w:rsidR="00012E6D" w:rsidRDefault="00012E6D" w:rsidP="00012E6D">
      <w:pPr>
        <w:numPr>
          <w:ilvl w:val="0"/>
          <w:numId w:val="47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 xml:space="preserve">Supervise pupils during unstructured times and </w:t>
      </w:r>
      <w:r w:rsidR="006D544D" w:rsidRPr="00190412">
        <w:rPr>
          <w:rFonts w:ascii="Arial" w:hAnsi="Arial" w:cs="Arial"/>
          <w:sz w:val="22"/>
          <w:szCs w:val="22"/>
        </w:rPr>
        <w:t>organize</w:t>
      </w:r>
      <w:r w:rsidRPr="00190412">
        <w:rPr>
          <w:rFonts w:ascii="Arial" w:hAnsi="Arial" w:cs="Arial"/>
          <w:sz w:val="22"/>
          <w:szCs w:val="22"/>
        </w:rPr>
        <w:t xml:space="preserve"> play/lunch activities.</w:t>
      </w:r>
    </w:p>
    <w:p w14:paraId="4E1A6605" w14:textId="77777777" w:rsidR="0036267E" w:rsidRPr="00190412" w:rsidRDefault="0036267E" w:rsidP="0036267E">
      <w:pPr>
        <w:spacing w:after="160" w:line="259" w:lineRule="auto"/>
        <w:ind w:left="720"/>
        <w:rPr>
          <w:rFonts w:ascii="Arial" w:hAnsi="Arial" w:cs="Arial"/>
          <w:sz w:val="22"/>
          <w:szCs w:val="22"/>
        </w:rPr>
      </w:pPr>
    </w:p>
    <w:p w14:paraId="3F5CBE61" w14:textId="77777777" w:rsidR="00012E6D" w:rsidRPr="00190412" w:rsidRDefault="00012E6D" w:rsidP="00012E6D">
      <w:pPr>
        <w:rPr>
          <w:rFonts w:ascii="Arial" w:hAnsi="Arial" w:cs="Arial"/>
          <w:b/>
          <w:bCs/>
          <w:sz w:val="22"/>
          <w:szCs w:val="22"/>
        </w:rPr>
      </w:pPr>
      <w:r w:rsidRPr="00190412">
        <w:rPr>
          <w:rFonts w:ascii="Arial" w:hAnsi="Arial" w:cs="Arial"/>
          <w:b/>
          <w:bCs/>
          <w:sz w:val="22"/>
          <w:szCs w:val="22"/>
        </w:rPr>
        <w:t>General Duties</w:t>
      </w:r>
    </w:p>
    <w:p w14:paraId="1A7B5AC6" w14:textId="77777777" w:rsidR="002A272E" w:rsidRPr="00190412" w:rsidRDefault="002A272E" w:rsidP="00012E6D">
      <w:pPr>
        <w:rPr>
          <w:rFonts w:ascii="Arial" w:hAnsi="Arial" w:cs="Arial"/>
          <w:b/>
          <w:bCs/>
          <w:sz w:val="22"/>
          <w:szCs w:val="22"/>
        </w:rPr>
      </w:pPr>
    </w:p>
    <w:p w14:paraId="64006016" w14:textId="77777777" w:rsidR="00012E6D" w:rsidRPr="00190412" w:rsidRDefault="00012E6D" w:rsidP="00012E6D">
      <w:pPr>
        <w:numPr>
          <w:ilvl w:val="0"/>
          <w:numId w:val="48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Uphold school values and contribute to the wider ethos.</w:t>
      </w:r>
    </w:p>
    <w:p w14:paraId="7D730574" w14:textId="77777777" w:rsidR="00012E6D" w:rsidRPr="00190412" w:rsidRDefault="00012E6D" w:rsidP="00012E6D">
      <w:pPr>
        <w:numPr>
          <w:ilvl w:val="0"/>
          <w:numId w:val="48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Attend relevant training, INSET days, and staff meetings.</w:t>
      </w:r>
    </w:p>
    <w:p w14:paraId="40A52EB3" w14:textId="77777777" w:rsidR="00012E6D" w:rsidRPr="00190412" w:rsidRDefault="00012E6D" w:rsidP="00012E6D">
      <w:pPr>
        <w:numPr>
          <w:ilvl w:val="0"/>
          <w:numId w:val="48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>Promote equality and adhere to safeguarding and health &amp; safety standards.</w:t>
      </w:r>
    </w:p>
    <w:p w14:paraId="1BFD50BC" w14:textId="35309FDC" w:rsidR="00012E6D" w:rsidRPr="00190412" w:rsidRDefault="00012E6D" w:rsidP="00012E6D">
      <w:pPr>
        <w:numPr>
          <w:ilvl w:val="0"/>
          <w:numId w:val="48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90412">
        <w:rPr>
          <w:rFonts w:ascii="Arial" w:hAnsi="Arial" w:cs="Arial"/>
          <w:sz w:val="22"/>
          <w:szCs w:val="22"/>
        </w:rPr>
        <w:t xml:space="preserve">Be willing to take on additional duties as required by the Assistant Head </w:t>
      </w:r>
      <w:r w:rsidR="009C7156" w:rsidRPr="00EE5BA4">
        <w:rPr>
          <w:rFonts w:ascii="Arial" w:hAnsi="Arial" w:cs="Arial"/>
          <w:sz w:val="22"/>
          <w:szCs w:val="22"/>
        </w:rPr>
        <w:t xml:space="preserve">(Responsible for Enty Pathway </w:t>
      </w:r>
      <w:r w:rsidR="009C7156" w:rsidRPr="00EE5BA4">
        <w:t xml:space="preserve">– Year 7 </w:t>
      </w:r>
      <w:r w:rsidR="009C7156" w:rsidRPr="00EE5BA4">
        <w:rPr>
          <w:rFonts w:ascii="Arial" w:hAnsi="Arial" w:cs="Arial"/>
          <w:sz w:val="22"/>
          <w:szCs w:val="22"/>
        </w:rPr>
        <w:t>&amp; Transitions)</w:t>
      </w:r>
      <w:r w:rsidRPr="00190412">
        <w:rPr>
          <w:rFonts w:ascii="Arial" w:hAnsi="Arial" w:cs="Arial"/>
          <w:sz w:val="22"/>
          <w:szCs w:val="22"/>
        </w:rPr>
        <w:t xml:space="preserve"> and/or the Headteacher.</w:t>
      </w:r>
    </w:p>
    <w:p w14:paraId="600F0F9E" w14:textId="77777777" w:rsidR="00012E6D" w:rsidRPr="00190412" w:rsidRDefault="00012E6D" w:rsidP="00012E6D">
      <w:pPr>
        <w:rPr>
          <w:rFonts w:ascii="Arial" w:hAnsi="Arial" w:cs="Arial"/>
          <w:sz w:val="22"/>
          <w:szCs w:val="22"/>
        </w:rPr>
      </w:pPr>
    </w:p>
    <w:p w14:paraId="29175F4C" w14:textId="77777777" w:rsidR="00DB3F7E" w:rsidRPr="00190412" w:rsidRDefault="00DB3F7E" w:rsidP="00DB3F7E">
      <w:pPr>
        <w:pStyle w:val="Text"/>
        <w:rPr>
          <w:b/>
          <w:bCs/>
          <w:sz w:val="22"/>
          <w:szCs w:val="22"/>
          <w:lang w:val="en-GB"/>
        </w:rPr>
      </w:pPr>
      <w:r w:rsidRPr="00190412">
        <w:rPr>
          <w:b/>
          <w:bCs/>
          <w:sz w:val="22"/>
          <w:szCs w:val="22"/>
          <w:lang w:val="en-GB"/>
        </w:rPr>
        <w:t>What We’re Looking For</w:t>
      </w:r>
    </w:p>
    <w:p w14:paraId="00AFA301" w14:textId="77777777" w:rsidR="00DB3F7E" w:rsidRPr="00190412" w:rsidRDefault="00DB3F7E" w:rsidP="00DB3F7E">
      <w:pPr>
        <w:pStyle w:val="Text"/>
        <w:rPr>
          <w:b/>
          <w:bCs/>
          <w:sz w:val="22"/>
          <w:szCs w:val="22"/>
          <w:lang w:val="en-GB"/>
        </w:rPr>
      </w:pPr>
      <w:r w:rsidRPr="00190412">
        <w:rPr>
          <w:b/>
          <w:bCs/>
          <w:sz w:val="22"/>
          <w:szCs w:val="22"/>
          <w:lang w:val="en-GB"/>
        </w:rPr>
        <w:t>Essential:</w:t>
      </w:r>
    </w:p>
    <w:p w14:paraId="2B9BFF24" w14:textId="7B69E64C" w:rsidR="00DB3F7E" w:rsidRPr="00190412" w:rsidRDefault="00DB3F7E" w:rsidP="0065531F">
      <w:pPr>
        <w:pStyle w:val="Text"/>
        <w:numPr>
          <w:ilvl w:val="0"/>
          <w:numId w:val="37"/>
        </w:numPr>
        <w:rPr>
          <w:bCs/>
          <w:sz w:val="22"/>
          <w:szCs w:val="22"/>
          <w:lang w:val="en-GB"/>
        </w:rPr>
      </w:pPr>
      <w:r w:rsidRPr="00190412">
        <w:rPr>
          <w:bCs/>
          <w:sz w:val="22"/>
          <w:szCs w:val="22"/>
          <w:lang w:val="en-GB"/>
        </w:rPr>
        <w:t>Proven experience supporting pupils with SEND</w:t>
      </w:r>
      <w:r w:rsidR="0065531F" w:rsidRPr="00190412">
        <w:rPr>
          <w:bCs/>
          <w:sz w:val="22"/>
          <w:szCs w:val="22"/>
          <w:lang w:val="en-GB"/>
        </w:rPr>
        <w:t>.</w:t>
      </w:r>
    </w:p>
    <w:p w14:paraId="1A97C1B3" w14:textId="77777777" w:rsidR="00DB3F7E" w:rsidRPr="00190412" w:rsidRDefault="00DB3F7E" w:rsidP="00DB3F7E">
      <w:pPr>
        <w:pStyle w:val="Text"/>
        <w:numPr>
          <w:ilvl w:val="0"/>
          <w:numId w:val="37"/>
        </w:numPr>
        <w:rPr>
          <w:bCs/>
          <w:sz w:val="22"/>
          <w:szCs w:val="22"/>
          <w:lang w:val="en-GB"/>
        </w:rPr>
      </w:pPr>
      <w:r w:rsidRPr="00190412">
        <w:rPr>
          <w:bCs/>
          <w:sz w:val="22"/>
          <w:szCs w:val="22"/>
          <w:lang w:val="en-GB"/>
        </w:rPr>
        <w:t>Skilled in working collaboratively with multi-agency professionals.</w:t>
      </w:r>
    </w:p>
    <w:p w14:paraId="4AEEBDA7" w14:textId="77777777" w:rsidR="00DB3F7E" w:rsidRPr="00190412" w:rsidRDefault="00DB3F7E" w:rsidP="00DB3F7E">
      <w:pPr>
        <w:pStyle w:val="Text"/>
        <w:numPr>
          <w:ilvl w:val="0"/>
          <w:numId w:val="37"/>
        </w:numPr>
        <w:rPr>
          <w:bCs/>
          <w:sz w:val="22"/>
          <w:szCs w:val="22"/>
          <w:lang w:val="en-GB"/>
        </w:rPr>
      </w:pPr>
      <w:r w:rsidRPr="00190412">
        <w:rPr>
          <w:bCs/>
          <w:sz w:val="22"/>
          <w:szCs w:val="22"/>
          <w:lang w:val="en-GB"/>
        </w:rPr>
        <w:t>Strong communication, resilience, and the ability to manage sensitive situations calmly.</w:t>
      </w:r>
    </w:p>
    <w:p w14:paraId="43EE9067" w14:textId="77777777" w:rsidR="00DB3F7E" w:rsidRDefault="00DB3F7E" w:rsidP="00DB3F7E">
      <w:pPr>
        <w:pStyle w:val="Text"/>
        <w:numPr>
          <w:ilvl w:val="0"/>
          <w:numId w:val="37"/>
        </w:numPr>
        <w:rPr>
          <w:bCs/>
          <w:sz w:val="22"/>
          <w:szCs w:val="22"/>
          <w:lang w:val="en-GB"/>
        </w:rPr>
      </w:pPr>
      <w:r w:rsidRPr="00190412">
        <w:rPr>
          <w:bCs/>
          <w:sz w:val="22"/>
          <w:szCs w:val="22"/>
          <w:lang w:val="en-GB"/>
        </w:rPr>
        <w:t>Competent in basic ICT and technology use.</w:t>
      </w:r>
    </w:p>
    <w:p w14:paraId="5D3690D1" w14:textId="77777777" w:rsidR="0036267E" w:rsidRPr="00190412" w:rsidRDefault="0036267E" w:rsidP="0036267E">
      <w:pPr>
        <w:pStyle w:val="Text"/>
        <w:ind w:left="720"/>
        <w:rPr>
          <w:bCs/>
          <w:sz w:val="22"/>
          <w:szCs w:val="22"/>
          <w:lang w:val="en-GB"/>
        </w:rPr>
      </w:pPr>
    </w:p>
    <w:p w14:paraId="32268600" w14:textId="77777777" w:rsidR="00DB3F7E" w:rsidRPr="00190412" w:rsidRDefault="00DB3F7E" w:rsidP="00DB3F7E">
      <w:pPr>
        <w:pStyle w:val="Text"/>
        <w:rPr>
          <w:b/>
          <w:bCs/>
          <w:sz w:val="22"/>
          <w:szCs w:val="22"/>
          <w:lang w:val="en-GB"/>
        </w:rPr>
      </w:pPr>
      <w:r w:rsidRPr="00190412">
        <w:rPr>
          <w:b/>
          <w:bCs/>
          <w:sz w:val="22"/>
          <w:szCs w:val="22"/>
          <w:lang w:val="en-GB"/>
        </w:rPr>
        <w:t>Desirable:</w:t>
      </w:r>
    </w:p>
    <w:p w14:paraId="0AEF8BE4" w14:textId="2ED70EC4" w:rsidR="00DB3F7E" w:rsidRPr="00190412" w:rsidRDefault="00DB3F7E" w:rsidP="00DB3F7E">
      <w:pPr>
        <w:pStyle w:val="Text"/>
        <w:numPr>
          <w:ilvl w:val="0"/>
          <w:numId w:val="38"/>
        </w:numPr>
        <w:rPr>
          <w:bCs/>
          <w:sz w:val="22"/>
          <w:szCs w:val="22"/>
          <w:lang w:val="en-GB"/>
        </w:rPr>
      </w:pPr>
      <w:r w:rsidRPr="00190412">
        <w:rPr>
          <w:bCs/>
          <w:sz w:val="22"/>
          <w:szCs w:val="22"/>
          <w:lang w:val="en-GB"/>
        </w:rPr>
        <w:t>Experience w</w:t>
      </w:r>
      <w:r w:rsidR="00F507E6" w:rsidRPr="00190412">
        <w:rPr>
          <w:bCs/>
          <w:sz w:val="22"/>
          <w:szCs w:val="22"/>
          <w:lang w:val="en-GB"/>
        </w:rPr>
        <w:t>orking w</w:t>
      </w:r>
      <w:r w:rsidRPr="00190412">
        <w:rPr>
          <w:bCs/>
          <w:sz w:val="22"/>
          <w:szCs w:val="22"/>
          <w:lang w:val="en-GB"/>
        </w:rPr>
        <w:t xml:space="preserve">ith </w:t>
      </w:r>
      <w:r w:rsidR="00F507E6" w:rsidRPr="00190412">
        <w:rPr>
          <w:bCs/>
          <w:sz w:val="22"/>
          <w:szCs w:val="22"/>
          <w:lang w:val="en-GB"/>
        </w:rPr>
        <w:t>pupils of SEND</w:t>
      </w:r>
      <w:r w:rsidRPr="00190412">
        <w:rPr>
          <w:bCs/>
          <w:sz w:val="22"/>
          <w:szCs w:val="22"/>
          <w:lang w:val="en-GB"/>
        </w:rPr>
        <w:t xml:space="preserve"> and autism awareness.</w:t>
      </w:r>
    </w:p>
    <w:p w14:paraId="22D64DCC" w14:textId="77777777" w:rsidR="00DB3F7E" w:rsidRPr="00190412" w:rsidRDefault="00DB3F7E" w:rsidP="00DB3F7E">
      <w:pPr>
        <w:pStyle w:val="Text"/>
        <w:numPr>
          <w:ilvl w:val="0"/>
          <w:numId w:val="38"/>
        </w:numPr>
        <w:rPr>
          <w:bCs/>
          <w:sz w:val="22"/>
          <w:szCs w:val="22"/>
          <w:lang w:val="en-GB"/>
        </w:rPr>
      </w:pPr>
      <w:r w:rsidRPr="00190412">
        <w:rPr>
          <w:bCs/>
          <w:sz w:val="22"/>
          <w:szCs w:val="22"/>
          <w:lang w:val="en-GB"/>
        </w:rPr>
        <w:t>Evidence of CPD related to behaviour and SEND.</w:t>
      </w:r>
    </w:p>
    <w:p w14:paraId="127345C8" w14:textId="77777777" w:rsidR="00DB3F7E" w:rsidRPr="00190412" w:rsidRDefault="00DB3F7E" w:rsidP="00DB3F7E">
      <w:pPr>
        <w:pStyle w:val="Text"/>
        <w:numPr>
          <w:ilvl w:val="0"/>
          <w:numId w:val="38"/>
        </w:numPr>
        <w:rPr>
          <w:bCs/>
          <w:sz w:val="22"/>
          <w:szCs w:val="22"/>
          <w:lang w:val="en-GB"/>
        </w:rPr>
      </w:pPr>
      <w:r w:rsidRPr="00190412">
        <w:rPr>
          <w:bCs/>
          <w:sz w:val="22"/>
          <w:szCs w:val="22"/>
          <w:lang w:val="en-GB"/>
        </w:rPr>
        <w:t>Familiarity with school-based roles and responsibilities.</w:t>
      </w:r>
    </w:p>
    <w:p w14:paraId="6B48C5BF" w14:textId="77777777" w:rsidR="00DB3F7E" w:rsidRPr="00190412" w:rsidRDefault="00DB3F7E" w:rsidP="00DB3F7E">
      <w:pPr>
        <w:pStyle w:val="Text"/>
        <w:numPr>
          <w:ilvl w:val="0"/>
          <w:numId w:val="38"/>
        </w:numPr>
        <w:rPr>
          <w:bCs/>
          <w:sz w:val="22"/>
          <w:szCs w:val="22"/>
          <w:lang w:val="en-GB"/>
        </w:rPr>
      </w:pPr>
      <w:r w:rsidRPr="00190412">
        <w:rPr>
          <w:bCs/>
          <w:sz w:val="22"/>
          <w:szCs w:val="22"/>
          <w:lang w:val="en-GB"/>
        </w:rPr>
        <w:t>Experience supporting children or young people in an educational or care setting.</w:t>
      </w:r>
    </w:p>
    <w:p w14:paraId="36D5CC67" w14:textId="77777777" w:rsidR="00726E90" w:rsidRPr="00190412" w:rsidRDefault="00726E90" w:rsidP="00B53927">
      <w:pPr>
        <w:pStyle w:val="Text"/>
        <w:rPr>
          <w:b/>
          <w:sz w:val="22"/>
          <w:szCs w:val="22"/>
        </w:rPr>
      </w:pPr>
    </w:p>
    <w:p w14:paraId="7F2C6557" w14:textId="77777777" w:rsidR="00DB3F7E" w:rsidRPr="00190412" w:rsidRDefault="00DB3F7E" w:rsidP="00DB3F7E">
      <w:pPr>
        <w:pStyle w:val="Text"/>
        <w:spacing w:line="360" w:lineRule="auto"/>
        <w:rPr>
          <w:b/>
          <w:bCs/>
          <w:sz w:val="22"/>
          <w:szCs w:val="22"/>
          <w:lang w:val="en-GB"/>
        </w:rPr>
      </w:pPr>
      <w:r w:rsidRPr="00190412">
        <w:rPr>
          <w:b/>
          <w:bCs/>
          <w:sz w:val="22"/>
          <w:szCs w:val="22"/>
          <w:lang w:val="en-GB"/>
        </w:rPr>
        <w:lastRenderedPageBreak/>
        <w:t>Professional Development</w:t>
      </w:r>
    </w:p>
    <w:p w14:paraId="6538C419" w14:textId="77777777" w:rsidR="00DB3F7E" w:rsidRDefault="00DB3F7E" w:rsidP="00DB3F7E">
      <w:pPr>
        <w:pStyle w:val="Text"/>
        <w:spacing w:line="360" w:lineRule="auto"/>
        <w:rPr>
          <w:sz w:val="22"/>
          <w:szCs w:val="22"/>
          <w:lang w:val="en-GB"/>
        </w:rPr>
      </w:pPr>
      <w:r w:rsidRPr="00190412">
        <w:rPr>
          <w:sz w:val="22"/>
          <w:szCs w:val="22"/>
          <w:lang w:val="en-GB"/>
        </w:rPr>
        <w:t>At Little Heath School, we value ongoing learning. You’ll receive regular CPD opportunities, take part in school INSET days, and be supported through our appraisal and development systems.</w:t>
      </w:r>
    </w:p>
    <w:p w14:paraId="702686BA" w14:textId="77777777" w:rsidR="0036267E" w:rsidRPr="00190412" w:rsidRDefault="0036267E" w:rsidP="00DB3F7E">
      <w:pPr>
        <w:pStyle w:val="Text"/>
        <w:spacing w:line="360" w:lineRule="auto"/>
        <w:rPr>
          <w:sz w:val="22"/>
          <w:szCs w:val="22"/>
          <w:lang w:val="en-GB"/>
        </w:rPr>
      </w:pPr>
    </w:p>
    <w:p w14:paraId="71FB5E44" w14:textId="77777777" w:rsidR="009409B2" w:rsidRPr="00190412" w:rsidRDefault="009409B2" w:rsidP="009409B2">
      <w:pPr>
        <w:pStyle w:val="Text"/>
        <w:spacing w:line="360" w:lineRule="auto"/>
        <w:rPr>
          <w:b/>
          <w:bCs/>
          <w:sz w:val="22"/>
          <w:szCs w:val="22"/>
          <w:lang w:val="en-GB"/>
        </w:rPr>
      </w:pPr>
      <w:r w:rsidRPr="00190412">
        <w:rPr>
          <w:b/>
          <w:bCs/>
          <w:sz w:val="22"/>
          <w:szCs w:val="22"/>
          <w:lang w:val="en-GB"/>
        </w:rPr>
        <w:t>Other Information</w:t>
      </w:r>
    </w:p>
    <w:p w14:paraId="535C382F" w14:textId="77777777" w:rsidR="009409B2" w:rsidRPr="00190412" w:rsidRDefault="009409B2" w:rsidP="009409B2">
      <w:pPr>
        <w:pStyle w:val="Text"/>
        <w:numPr>
          <w:ilvl w:val="0"/>
          <w:numId w:val="39"/>
        </w:numPr>
        <w:spacing w:line="360" w:lineRule="auto"/>
        <w:rPr>
          <w:sz w:val="22"/>
          <w:szCs w:val="22"/>
          <w:lang w:val="en-GB"/>
        </w:rPr>
      </w:pPr>
      <w:r w:rsidRPr="00190412">
        <w:rPr>
          <w:sz w:val="22"/>
          <w:szCs w:val="22"/>
          <w:lang w:val="en-GB"/>
        </w:rPr>
        <w:t>Enhanced DBS check required.</w:t>
      </w:r>
    </w:p>
    <w:p w14:paraId="13E4490E" w14:textId="77777777" w:rsidR="009409B2" w:rsidRPr="00190412" w:rsidRDefault="009409B2" w:rsidP="009409B2">
      <w:pPr>
        <w:pStyle w:val="Text"/>
        <w:numPr>
          <w:ilvl w:val="0"/>
          <w:numId w:val="39"/>
        </w:numPr>
        <w:spacing w:line="360" w:lineRule="auto"/>
        <w:rPr>
          <w:sz w:val="22"/>
          <w:szCs w:val="22"/>
          <w:lang w:val="en-GB"/>
        </w:rPr>
      </w:pPr>
      <w:r w:rsidRPr="00190412">
        <w:rPr>
          <w:sz w:val="22"/>
          <w:szCs w:val="22"/>
          <w:lang w:val="en-GB"/>
        </w:rPr>
        <w:t>Must be willing to work across two school sites.</w:t>
      </w:r>
    </w:p>
    <w:p w14:paraId="37D359BB" w14:textId="77777777" w:rsidR="009409B2" w:rsidRPr="00190412" w:rsidRDefault="009409B2" w:rsidP="009409B2">
      <w:pPr>
        <w:pStyle w:val="Text"/>
        <w:numPr>
          <w:ilvl w:val="0"/>
          <w:numId w:val="39"/>
        </w:numPr>
        <w:spacing w:line="360" w:lineRule="auto"/>
        <w:rPr>
          <w:sz w:val="22"/>
          <w:szCs w:val="22"/>
          <w:lang w:val="en-GB"/>
        </w:rPr>
      </w:pPr>
      <w:r w:rsidRPr="00190412">
        <w:rPr>
          <w:sz w:val="22"/>
          <w:szCs w:val="22"/>
          <w:lang w:val="en-GB"/>
        </w:rPr>
        <w:t>Flexibility is key – we’re a team that supports each other to meet the needs of our pupils.</w:t>
      </w:r>
    </w:p>
    <w:p w14:paraId="4E0929A6" w14:textId="77777777" w:rsidR="00A637C0" w:rsidRPr="00190412" w:rsidRDefault="00A637C0" w:rsidP="00A637C0">
      <w:pPr>
        <w:pStyle w:val="Text"/>
        <w:spacing w:line="360" w:lineRule="auto"/>
        <w:ind w:left="720"/>
        <w:rPr>
          <w:sz w:val="22"/>
          <w:szCs w:val="22"/>
          <w:lang w:val="en-GB"/>
        </w:rPr>
      </w:pPr>
    </w:p>
    <w:p w14:paraId="4D1A7FBD" w14:textId="3A3DC4D2" w:rsidR="00E70ECE" w:rsidRPr="00190412" w:rsidRDefault="009409B2" w:rsidP="00A637C0">
      <w:pPr>
        <w:pStyle w:val="Text"/>
        <w:spacing w:line="360" w:lineRule="auto"/>
        <w:rPr>
          <w:color w:val="FF0000"/>
          <w:sz w:val="22"/>
          <w:szCs w:val="22"/>
        </w:rPr>
      </w:pPr>
      <w:r w:rsidRPr="00190412">
        <w:rPr>
          <w:sz w:val="22"/>
          <w:szCs w:val="22"/>
        </w:rPr>
        <w:t>Be part of a team where your work truly matters. Apply now to make a difference in the lives of our young people.</w:t>
      </w:r>
    </w:p>
    <w:sectPr w:rsidR="00E70ECE" w:rsidRPr="00190412" w:rsidSect="008718C7">
      <w:headerReference w:type="even" r:id="rId11"/>
      <w:headerReference w:type="default" r:id="rId12"/>
      <w:footerReference w:type="default" r:id="rId13"/>
      <w:headerReference w:type="first" r:id="rId14"/>
      <w:pgSz w:w="11900" w:h="16840"/>
      <w:pgMar w:top="720" w:right="720" w:bottom="720" w:left="720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DE00C" w14:textId="77777777" w:rsidR="004420E9" w:rsidRDefault="004420E9" w:rsidP="006133C0">
      <w:r>
        <w:separator/>
      </w:r>
    </w:p>
  </w:endnote>
  <w:endnote w:type="continuationSeparator" w:id="0">
    <w:p w14:paraId="34DF21AC" w14:textId="77777777" w:rsidR="004420E9" w:rsidRDefault="004420E9" w:rsidP="00613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ADD76" w14:textId="77777777" w:rsidR="006C461C" w:rsidRPr="006133C0" w:rsidRDefault="006C461C" w:rsidP="00B575F5">
    <w:pPr>
      <w:pStyle w:val="Footer"/>
      <w:spacing w:after="120"/>
      <w:jc w:val="both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5A6F2" w14:textId="77777777" w:rsidR="004420E9" w:rsidRDefault="004420E9" w:rsidP="006133C0">
      <w:r>
        <w:separator/>
      </w:r>
    </w:p>
  </w:footnote>
  <w:footnote w:type="continuationSeparator" w:id="0">
    <w:p w14:paraId="79942ED5" w14:textId="77777777" w:rsidR="004420E9" w:rsidRDefault="004420E9" w:rsidP="00613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EF058" w14:textId="52428A3F" w:rsidR="006C461C" w:rsidRDefault="00C11D64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11A047F5" wp14:editId="7FA4043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5" name="Picture 4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3C">
      <w:rPr>
        <w:noProof/>
      </w:rPr>
      <w:pict w14:anchorId="4CF546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9" type="#_x0000_t75" style="position:absolute;margin-left:0;margin-top:0;width:595.15pt;height:842.2pt;z-index:-251658239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18BDF" w14:textId="77777777" w:rsidR="006C461C" w:rsidRDefault="006C461C">
    <w:pPr>
      <w:pStyle w:val="Header"/>
    </w:pPr>
  </w:p>
  <w:p w14:paraId="547FC366" w14:textId="77777777" w:rsidR="006C461C" w:rsidRDefault="006C461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1"/>
      <w:tblW w:w="974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7659"/>
      <w:gridCol w:w="2089"/>
    </w:tblGrid>
    <w:tr w:rsidR="00564860" w:rsidRPr="00350D83" w14:paraId="7C0AA4C2" w14:textId="77777777" w:rsidTr="008718C7">
      <w:trPr>
        <w:trHeight w:val="809"/>
        <w:jc w:val="center"/>
      </w:trPr>
      <w:tc>
        <w:tcPr>
          <w:tcW w:w="7659" w:type="dxa"/>
          <w:shd w:val="clear" w:color="auto" w:fill="2E74B5" w:themeFill="accent1" w:themeFillShade="BF"/>
        </w:tcPr>
        <w:p w14:paraId="2C1B2207" w14:textId="39087D41" w:rsidR="00564860" w:rsidRPr="00A637C0" w:rsidRDefault="00564860" w:rsidP="00564860">
          <w:pPr>
            <w:tabs>
              <w:tab w:val="center" w:pos="4320"/>
              <w:tab w:val="right" w:pos="8640"/>
            </w:tabs>
            <w:rPr>
              <w:rFonts w:ascii="Arial" w:hAnsi="Arial" w:cs="Arial"/>
              <w:b/>
              <w:color w:val="FFFFFF"/>
              <w:sz w:val="28"/>
              <w:szCs w:val="28"/>
            </w:rPr>
          </w:pPr>
          <w:r w:rsidRPr="00A637C0">
            <w:rPr>
              <w:rFonts w:ascii="Arial" w:hAnsi="Arial" w:cs="Arial"/>
              <w:b/>
              <w:color w:val="FFFFFF"/>
              <w:sz w:val="28"/>
              <w:szCs w:val="28"/>
            </w:rPr>
            <w:t>Little Heath School: Job Description</w:t>
          </w:r>
        </w:p>
        <w:p w14:paraId="3FF8E8B5" w14:textId="4EF7B3C0" w:rsidR="00564860" w:rsidRPr="00A637C0" w:rsidRDefault="00A637C0" w:rsidP="00564860">
          <w:pPr>
            <w:tabs>
              <w:tab w:val="center" w:pos="4320"/>
              <w:tab w:val="right" w:pos="8640"/>
            </w:tabs>
            <w:rPr>
              <w:b/>
              <w:bCs/>
              <w:color w:val="6C4099"/>
              <w:sz w:val="22"/>
            </w:rPr>
          </w:pPr>
          <w:r w:rsidRPr="00A637C0">
            <w:rPr>
              <w:rFonts w:ascii="Arial" w:hAnsi="Arial" w:cs="Arial"/>
              <w:b/>
              <w:bCs/>
              <w:color w:val="FFFFFF" w:themeColor="background1"/>
              <w:sz w:val="28"/>
              <w:szCs w:val="28"/>
            </w:rPr>
            <w:t>Pa</w:t>
          </w:r>
          <w:r w:rsidR="00041F30">
            <w:rPr>
              <w:rFonts w:ascii="Arial" w:hAnsi="Arial" w:cs="Arial"/>
              <w:b/>
              <w:bCs/>
              <w:color w:val="FFFFFF" w:themeColor="background1"/>
              <w:sz w:val="28"/>
              <w:szCs w:val="28"/>
            </w:rPr>
            <w:t xml:space="preserve">thway </w:t>
          </w:r>
          <w:r w:rsidRPr="00A637C0">
            <w:rPr>
              <w:rFonts w:ascii="Arial" w:hAnsi="Arial" w:cs="Arial"/>
              <w:b/>
              <w:bCs/>
              <w:color w:val="FFFFFF" w:themeColor="background1"/>
              <w:sz w:val="28"/>
              <w:szCs w:val="28"/>
            </w:rPr>
            <w:t>Support Lead</w:t>
          </w:r>
        </w:p>
      </w:tc>
      <w:tc>
        <w:tcPr>
          <w:tcW w:w="2089" w:type="dxa"/>
        </w:tcPr>
        <w:p w14:paraId="4B0438FA" w14:textId="74651443" w:rsidR="00564860" w:rsidRPr="00350D83" w:rsidRDefault="00564860" w:rsidP="00564860">
          <w:pPr>
            <w:tabs>
              <w:tab w:val="center" w:pos="934"/>
              <w:tab w:val="right" w:pos="1868"/>
              <w:tab w:val="center" w:pos="4320"/>
              <w:tab w:val="right" w:pos="8640"/>
            </w:tabs>
            <w:rPr>
              <w:rFonts w:ascii="Cambria" w:hAnsi="Cambria"/>
              <w:sz w:val="22"/>
            </w:rPr>
          </w:pPr>
          <w:r>
            <w:rPr>
              <w:rFonts w:ascii="Cambria" w:hAnsi="Cambria"/>
              <w:sz w:val="22"/>
            </w:rPr>
            <w:tab/>
          </w:r>
          <w:r>
            <w:rPr>
              <w:rFonts w:ascii="Cambria" w:hAnsi="Cambria"/>
              <w:sz w:val="22"/>
            </w:rPr>
            <w:tab/>
          </w:r>
          <w:r>
            <w:rPr>
              <w:noProof/>
              <w:lang w:val="en-GB" w:eastAsia="en-GB"/>
            </w:rPr>
            <w:drawing>
              <wp:inline distT="0" distB="0" distL="0" distR="0" wp14:anchorId="3F5FB3CB" wp14:editId="4673C939">
                <wp:extent cx="469203" cy="429651"/>
                <wp:effectExtent l="0" t="0" r="7620" b="8890"/>
                <wp:docPr id="1" name="Picture 1" descr="New LHS log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9203" cy="4296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A417DBD" w14:textId="7066F66C" w:rsidR="00882BC2" w:rsidRPr="00564860" w:rsidRDefault="00882BC2" w:rsidP="005648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74D27"/>
    <w:multiLevelType w:val="hybridMultilevel"/>
    <w:tmpl w:val="3A72A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C1454"/>
    <w:multiLevelType w:val="hybridMultilevel"/>
    <w:tmpl w:val="2C540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A4967"/>
    <w:multiLevelType w:val="hybridMultilevel"/>
    <w:tmpl w:val="2FF8B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609A9E">
      <w:numFmt w:val="bullet"/>
      <w:lvlText w:val="•"/>
      <w:lvlJc w:val="left"/>
      <w:pPr>
        <w:ind w:left="1800" w:hanging="720"/>
      </w:pPr>
      <w:rPr>
        <w:rFonts w:ascii="Arial" w:eastAsia="MS Mincho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347885"/>
    <w:multiLevelType w:val="hybridMultilevel"/>
    <w:tmpl w:val="A0E02B98"/>
    <w:lvl w:ilvl="0" w:tplc="AE6ACF42">
      <w:start w:val="1"/>
      <w:numFmt w:val="bullet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62677"/>
    <w:multiLevelType w:val="hybridMultilevel"/>
    <w:tmpl w:val="9AAAE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77613"/>
    <w:multiLevelType w:val="hybridMultilevel"/>
    <w:tmpl w:val="01162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60301"/>
    <w:multiLevelType w:val="multilevel"/>
    <w:tmpl w:val="C9509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931986"/>
    <w:multiLevelType w:val="multilevel"/>
    <w:tmpl w:val="E164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EF4C93"/>
    <w:multiLevelType w:val="hybridMultilevel"/>
    <w:tmpl w:val="D58A9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5167D5"/>
    <w:multiLevelType w:val="hybridMultilevel"/>
    <w:tmpl w:val="42728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833B57"/>
    <w:multiLevelType w:val="hybridMultilevel"/>
    <w:tmpl w:val="653E8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9B1037"/>
    <w:multiLevelType w:val="hybridMultilevel"/>
    <w:tmpl w:val="E5660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DA6C85"/>
    <w:multiLevelType w:val="hybridMultilevel"/>
    <w:tmpl w:val="DAA0B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4B3CB7"/>
    <w:multiLevelType w:val="multilevel"/>
    <w:tmpl w:val="09265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C0472AE"/>
    <w:multiLevelType w:val="hybridMultilevel"/>
    <w:tmpl w:val="ADD43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4002E5"/>
    <w:multiLevelType w:val="multilevel"/>
    <w:tmpl w:val="7FDC8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0BB66DB"/>
    <w:multiLevelType w:val="multilevel"/>
    <w:tmpl w:val="75D4C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720A13"/>
    <w:multiLevelType w:val="hybridMultilevel"/>
    <w:tmpl w:val="572452F8"/>
    <w:lvl w:ilvl="0" w:tplc="9AD2F0A2">
      <w:numFmt w:val="bullet"/>
      <w:lvlText w:val="•"/>
      <w:lvlJc w:val="left"/>
      <w:pPr>
        <w:ind w:left="1080" w:hanging="72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EE7DA3"/>
    <w:multiLevelType w:val="hybridMultilevel"/>
    <w:tmpl w:val="42507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D75FDA"/>
    <w:multiLevelType w:val="hybridMultilevel"/>
    <w:tmpl w:val="CCC438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153A1E"/>
    <w:multiLevelType w:val="hybridMultilevel"/>
    <w:tmpl w:val="B6D6E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EA609C"/>
    <w:multiLevelType w:val="hybridMultilevel"/>
    <w:tmpl w:val="17F0C0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7E5B56"/>
    <w:multiLevelType w:val="multilevel"/>
    <w:tmpl w:val="55A2B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99415AF"/>
    <w:multiLevelType w:val="hybridMultilevel"/>
    <w:tmpl w:val="44362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6D30E5"/>
    <w:multiLevelType w:val="hybridMultilevel"/>
    <w:tmpl w:val="7DD248B4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AC1E80"/>
    <w:multiLevelType w:val="hybridMultilevel"/>
    <w:tmpl w:val="B10CB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09286A"/>
    <w:multiLevelType w:val="multilevel"/>
    <w:tmpl w:val="29DE7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4134AC5"/>
    <w:multiLevelType w:val="multilevel"/>
    <w:tmpl w:val="62FAA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ABF417D"/>
    <w:multiLevelType w:val="multilevel"/>
    <w:tmpl w:val="3B80F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134B6B"/>
    <w:multiLevelType w:val="hybridMultilevel"/>
    <w:tmpl w:val="5B729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BC685F"/>
    <w:multiLevelType w:val="hybridMultilevel"/>
    <w:tmpl w:val="BEE6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8452BD"/>
    <w:multiLevelType w:val="hybridMultilevel"/>
    <w:tmpl w:val="DFA20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7E3430"/>
    <w:multiLevelType w:val="multilevel"/>
    <w:tmpl w:val="87347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4B44548"/>
    <w:multiLevelType w:val="multilevel"/>
    <w:tmpl w:val="38907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E4E1F4E"/>
    <w:multiLevelType w:val="hybridMultilevel"/>
    <w:tmpl w:val="1610CB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10E25D8"/>
    <w:multiLevelType w:val="multilevel"/>
    <w:tmpl w:val="237C8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13F01EA"/>
    <w:multiLevelType w:val="hybridMultilevel"/>
    <w:tmpl w:val="2AE85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A1216C"/>
    <w:multiLevelType w:val="hybridMultilevel"/>
    <w:tmpl w:val="EBE07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A123C7"/>
    <w:multiLevelType w:val="multilevel"/>
    <w:tmpl w:val="A6EAD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60E7562"/>
    <w:multiLevelType w:val="hybridMultilevel"/>
    <w:tmpl w:val="A172FCEC"/>
    <w:lvl w:ilvl="0" w:tplc="9AD2F0A2">
      <w:numFmt w:val="bullet"/>
      <w:lvlText w:val="•"/>
      <w:lvlJc w:val="left"/>
      <w:pPr>
        <w:ind w:left="1080" w:hanging="72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8844D7"/>
    <w:multiLevelType w:val="hybridMultilevel"/>
    <w:tmpl w:val="3E1E5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F73B54"/>
    <w:multiLevelType w:val="hybridMultilevel"/>
    <w:tmpl w:val="85EE8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7B41BC"/>
    <w:multiLevelType w:val="multilevel"/>
    <w:tmpl w:val="0686B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BBE19CB"/>
    <w:multiLevelType w:val="multilevel"/>
    <w:tmpl w:val="67827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16755B7"/>
    <w:multiLevelType w:val="hybridMultilevel"/>
    <w:tmpl w:val="169CC98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8595139"/>
    <w:multiLevelType w:val="hybridMultilevel"/>
    <w:tmpl w:val="57B88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BE741A"/>
    <w:multiLevelType w:val="multilevel"/>
    <w:tmpl w:val="A5F2E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EC04CF7"/>
    <w:multiLevelType w:val="multilevel"/>
    <w:tmpl w:val="D70C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8871341">
    <w:abstractNumId w:val="34"/>
  </w:num>
  <w:num w:numId="2" w16cid:durableId="2069763101">
    <w:abstractNumId w:val="43"/>
  </w:num>
  <w:num w:numId="3" w16cid:durableId="873345512">
    <w:abstractNumId w:val="3"/>
  </w:num>
  <w:num w:numId="4" w16cid:durableId="1577590254">
    <w:abstractNumId w:val="20"/>
  </w:num>
  <w:num w:numId="5" w16cid:durableId="44643263">
    <w:abstractNumId w:val="36"/>
  </w:num>
  <w:num w:numId="6" w16cid:durableId="1760251462">
    <w:abstractNumId w:val="24"/>
  </w:num>
  <w:num w:numId="7" w16cid:durableId="271862553">
    <w:abstractNumId w:val="41"/>
  </w:num>
  <w:num w:numId="8" w16cid:durableId="409035988">
    <w:abstractNumId w:val="17"/>
  </w:num>
  <w:num w:numId="9" w16cid:durableId="721444985">
    <w:abstractNumId w:val="2"/>
  </w:num>
  <w:num w:numId="10" w16cid:durableId="485512875">
    <w:abstractNumId w:val="39"/>
  </w:num>
  <w:num w:numId="11" w16cid:durableId="1834879151">
    <w:abstractNumId w:val="45"/>
  </w:num>
  <w:num w:numId="12" w16cid:durableId="918683919">
    <w:abstractNumId w:val="8"/>
  </w:num>
  <w:num w:numId="13" w16cid:durableId="2006974869">
    <w:abstractNumId w:val="14"/>
  </w:num>
  <w:num w:numId="14" w16cid:durableId="1513106871">
    <w:abstractNumId w:val="25"/>
  </w:num>
  <w:num w:numId="15" w16cid:durableId="1235894627">
    <w:abstractNumId w:val="31"/>
  </w:num>
  <w:num w:numId="16" w16cid:durableId="606885488">
    <w:abstractNumId w:val="18"/>
  </w:num>
  <w:num w:numId="17" w16cid:durableId="1080173403">
    <w:abstractNumId w:val="37"/>
  </w:num>
  <w:num w:numId="18" w16cid:durableId="1363481011">
    <w:abstractNumId w:val="0"/>
  </w:num>
  <w:num w:numId="19" w16cid:durableId="782728100">
    <w:abstractNumId w:val="44"/>
  </w:num>
  <w:num w:numId="20" w16cid:durableId="1806312692">
    <w:abstractNumId w:val="9"/>
  </w:num>
  <w:num w:numId="21" w16cid:durableId="2109233832">
    <w:abstractNumId w:val="4"/>
  </w:num>
  <w:num w:numId="22" w16cid:durableId="528641314">
    <w:abstractNumId w:val="12"/>
  </w:num>
  <w:num w:numId="23" w16cid:durableId="1631863733">
    <w:abstractNumId w:val="23"/>
  </w:num>
  <w:num w:numId="24" w16cid:durableId="790561027">
    <w:abstractNumId w:val="10"/>
  </w:num>
  <w:num w:numId="25" w16cid:durableId="1658800499">
    <w:abstractNumId w:val="5"/>
  </w:num>
  <w:num w:numId="26" w16cid:durableId="1564176049">
    <w:abstractNumId w:val="21"/>
  </w:num>
  <w:num w:numId="27" w16cid:durableId="344017671">
    <w:abstractNumId w:val="19"/>
  </w:num>
  <w:num w:numId="28" w16cid:durableId="1438016402">
    <w:abstractNumId w:val="11"/>
  </w:num>
  <w:num w:numId="29" w16cid:durableId="1000156234">
    <w:abstractNumId w:val="29"/>
  </w:num>
  <w:num w:numId="30" w16cid:durableId="1443453783">
    <w:abstractNumId w:val="40"/>
  </w:num>
  <w:num w:numId="31" w16cid:durableId="1265655222">
    <w:abstractNumId w:val="30"/>
  </w:num>
  <w:num w:numId="32" w16cid:durableId="308483983">
    <w:abstractNumId w:val="1"/>
  </w:num>
  <w:num w:numId="33" w16cid:durableId="473565017">
    <w:abstractNumId w:val="13"/>
  </w:num>
  <w:num w:numId="34" w16cid:durableId="1800368901">
    <w:abstractNumId w:val="26"/>
  </w:num>
  <w:num w:numId="35" w16cid:durableId="76944905">
    <w:abstractNumId w:val="33"/>
  </w:num>
  <w:num w:numId="36" w16cid:durableId="663052391">
    <w:abstractNumId w:val="7"/>
  </w:num>
  <w:num w:numId="37" w16cid:durableId="1727407815">
    <w:abstractNumId w:val="42"/>
  </w:num>
  <w:num w:numId="38" w16cid:durableId="530533007">
    <w:abstractNumId w:val="38"/>
  </w:num>
  <w:num w:numId="39" w16cid:durableId="1378623050">
    <w:abstractNumId w:val="32"/>
  </w:num>
  <w:num w:numId="40" w16cid:durableId="1853448346">
    <w:abstractNumId w:val="46"/>
  </w:num>
  <w:num w:numId="41" w16cid:durableId="1060514460">
    <w:abstractNumId w:val="35"/>
  </w:num>
  <w:num w:numId="42" w16cid:durableId="1301769143">
    <w:abstractNumId w:val="27"/>
  </w:num>
  <w:num w:numId="43" w16cid:durableId="713163157">
    <w:abstractNumId w:val="6"/>
  </w:num>
  <w:num w:numId="44" w16cid:durableId="1147237203">
    <w:abstractNumId w:val="28"/>
  </w:num>
  <w:num w:numId="45" w16cid:durableId="1005212327">
    <w:abstractNumId w:val="47"/>
  </w:num>
  <w:num w:numId="46" w16cid:durableId="577133131">
    <w:abstractNumId w:val="16"/>
  </w:num>
  <w:num w:numId="47" w16cid:durableId="12459717">
    <w:abstractNumId w:val="22"/>
  </w:num>
  <w:num w:numId="48" w16cid:durableId="144850349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744"/>
    <w:rsid w:val="00012E6D"/>
    <w:rsid w:val="000155FA"/>
    <w:rsid w:val="00020CC4"/>
    <w:rsid w:val="00027DCA"/>
    <w:rsid w:val="00030FF5"/>
    <w:rsid w:val="00034CCB"/>
    <w:rsid w:val="00041F30"/>
    <w:rsid w:val="000456E8"/>
    <w:rsid w:val="0004574A"/>
    <w:rsid w:val="0004587E"/>
    <w:rsid w:val="00051717"/>
    <w:rsid w:val="00060199"/>
    <w:rsid w:val="00066672"/>
    <w:rsid w:val="00070C03"/>
    <w:rsid w:val="00081A39"/>
    <w:rsid w:val="000872B7"/>
    <w:rsid w:val="00093D08"/>
    <w:rsid w:val="000C4C63"/>
    <w:rsid w:val="000D0F9E"/>
    <w:rsid w:val="000D3F51"/>
    <w:rsid w:val="000E0B56"/>
    <w:rsid w:val="00110CB6"/>
    <w:rsid w:val="001203F3"/>
    <w:rsid w:val="001221B0"/>
    <w:rsid w:val="00144233"/>
    <w:rsid w:val="00147B73"/>
    <w:rsid w:val="00150C01"/>
    <w:rsid w:val="00153736"/>
    <w:rsid w:val="00155717"/>
    <w:rsid w:val="00160914"/>
    <w:rsid w:val="00170642"/>
    <w:rsid w:val="00190412"/>
    <w:rsid w:val="00190BB8"/>
    <w:rsid w:val="001A097B"/>
    <w:rsid w:val="001A1A7C"/>
    <w:rsid w:val="001B7BC5"/>
    <w:rsid w:val="001D3B9D"/>
    <w:rsid w:val="00210DD4"/>
    <w:rsid w:val="00220073"/>
    <w:rsid w:val="0022291F"/>
    <w:rsid w:val="00223A58"/>
    <w:rsid w:val="00246B2D"/>
    <w:rsid w:val="002507A1"/>
    <w:rsid w:val="00251BB5"/>
    <w:rsid w:val="002603D3"/>
    <w:rsid w:val="0027439D"/>
    <w:rsid w:val="00292033"/>
    <w:rsid w:val="002A1039"/>
    <w:rsid w:val="002A272E"/>
    <w:rsid w:val="002A3AE7"/>
    <w:rsid w:val="002B35BB"/>
    <w:rsid w:val="002B5CFD"/>
    <w:rsid w:val="002E036E"/>
    <w:rsid w:val="002E6CE5"/>
    <w:rsid w:val="002F035B"/>
    <w:rsid w:val="002F0D54"/>
    <w:rsid w:val="002F3043"/>
    <w:rsid w:val="003026C6"/>
    <w:rsid w:val="00315CB6"/>
    <w:rsid w:val="003245BD"/>
    <w:rsid w:val="00325C07"/>
    <w:rsid w:val="00330513"/>
    <w:rsid w:val="00335C74"/>
    <w:rsid w:val="00336448"/>
    <w:rsid w:val="0035246D"/>
    <w:rsid w:val="0036267E"/>
    <w:rsid w:val="00370493"/>
    <w:rsid w:val="00377D61"/>
    <w:rsid w:val="0038214A"/>
    <w:rsid w:val="003B4094"/>
    <w:rsid w:val="003E60E8"/>
    <w:rsid w:val="003F72EF"/>
    <w:rsid w:val="003F7887"/>
    <w:rsid w:val="003F7E15"/>
    <w:rsid w:val="004043B7"/>
    <w:rsid w:val="00410646"/>
    <w:rsid w:val="00420ABB"/>
    <w:rsid w:val="004403E9"/>
    <w:rsid w:val="004420E9"/>
    <w:rsid w:val="00453F3C"/>
    <w:rsid w:val="00494761"/>
    <w:rsid w:val="004A5B03"/>
    <w:rsid w:val="004B7550"/>
    <w:rsid w:val="004C450E"/>
    <w:rsid w:val="004C6DF3"/>
    <w:rsid w:val="004E4A7B"/>
    <w:rsid w:val="004E6522"/>
    <w:rsid w:val="004F0B74"/>
    <w:rsid w:val="00500591"/>
    <w:rsid w:val="00514384"/>
    <w:rsid w:val="0054377A"/>
    <w:rsid w:val="00544784"/>
    <w:rsid w:val="00544D37"/>
    <w:rsid w:val="00546F13"/>
    <w:rsid w:val="00564860"/>
    <w:rsid w:val="00566CE6"/>
    <w:rsid w:val="005857EC"/>
    <w:rsid w:val="0059433E"/>
    <w:rsid w:val="005A6EA1"/>
    <w:rsid w:val="005B3951"/>
    <w:rsid w:val="005C25E8"/>
    <w:rsid w:val="005C6D62"/>
    <w:rsid w:val="005D54D0"/>
    <w:rsid w:val="005D5BD5"/>
    <w:rsid w:val="005D5E35"/>
    <w:rsid w:val="005E1C9D"/>
    <w:rsid w:val="005E6F2A"/>
    <w:rsid w:val="006133C0"/>
    <w:rsid w:val="006351B2"/>
    <w:rsid w:val="00637338"/>
    <w:rsid w:val="00641946"/>
    <w:rsid w:val="0064312F"/>
    <w:rsid w:val="00646650"/>
    <w:rsid w:val="00651CE0"/>
    <w:rsid w:val="0065531F"/>
    <w:rsid w:val="00664708"/>
    <w:rsid w:val="00676041"/>
    <w:rsid w:val="00681A67"/>
    <w:rsid w:val="006850DB"/>
    <w:rsid w:val="006C461C"/>
    <w:rsid w:val="006C634F"/>
    <w:rsid w:val="006C74C6"/>
    <w:rsid w:val="006D544D"/>
    <w:rsid w:val="006E0EC6"/>
    <w:rsid w:val="00712455"/>
    <w:rsid w:val="0072006B"/>
    <w:rsid w:val="00726E90"/>
    <w:rsid w:val="00727753"/>
    <w:rsid w:val="007614CB"/>
    <w:rsid w:val="007651E7"/>
    <w:rsid w:val="007878DE"/>
    <w:rsid w:val="00796DE4"/>
    <w:rsid w:val="007A2E6E"/>
    <w:rsid w:val="007A3014"/>
    <w:rsid w:val="007A4B89"/>
    <w:rsid w:val="007A53A7"/>
    <w:rsid w:val="007B220F"/>
    <w:rsid w:val="007B3C28"/>
    <w:rsid w:val="007E047D"/>
    <w:rsid w:val="007E4FDB"/>
    <w:rsid w:val="007E51C5"/>
    <w:rsid w:val="00821C24"/>
    <w:rsid w:val="00831B05"/>
    <w:rsid w:val="00854E9C"/>
    <w:rsid w:val="008675A6"/>
    <w:rsid w:val="00870AC0"/>
    <w:rsid w:val="0087137E"/>
    <w:rsid w:val="008718C7"/>
    <w:rsid w:val="00882BC2"/>
    <w:rsid w:val="008942A4"/>
    <w:rsid w:val="00894E97"/>
    <w:rsid w:val="008A6DEE"/>
    <w:rsid w:val="009079F2"/>
    <w:rsid w:val="009103A8"/>
    <w:rsid w:val="00911E33"/>
    <w:rsid w:val="009409B2"/>
    <w:rsid w:val="00960273"/>
    <w:rsid w:val="00990041"/>
    <w:rsid w:val="00992974"/>
    <w:rsid w:val="00995C36"/>
    <w:rsid w:val="009A621A"/>
    <w:rsid w:val="009B3211"/>
    <w:rsid w:val="009C1ABC"/>
    <w:rsid w:val="009C7156"/>
    <w:rsid w:val="009F7689"/>
    <w:rsid w:val="00A00F4F"/>
    <w:rsid w:val="00A17A62"/>
    <w:rsid w:val="00A35879"/>
    <w:rsid w:val="00A416F1"/>
    <w:rsid w:val="00A45058"/>
    <w:rsid w:val="00A50AF9"/>
    <w:rsid w:val="00A54D48"/>
    <w:rsid w:val="00A570FC"/>
    <w:rsid w:val="00A637C0"/>
    <w:rsid w:val="00A9286C"/>
    <w:rsid w:val="00A9661E"/>
    <w:rsid w:val="00A969C3"/>
    <w:rsid w:val="00AA52E4"/>
    <w:rsid w:val="00AD06DB"/>
    <w:rsid w:val="00AF06CB"/>
    <w:rsid w:val="00B00783"/>
    <w:rsid w:val="00B13E20"/>
    <w:rsid w:val="00B16CE6"/>
    <w:rsid w:val="00B17CFB"/>
    <w:rsid w:val="00B251BF"/>
    <w:rsid w:val="00B37775"/>
    <w:rsid w:val="00B47450"/>
    <w:rsid w:val="00B475E9"/>
    <w:rsid w:val="00B53927"/>
    <w:rsid w:val="00B575F5"/>
    <w:rsid w:val="00BE1C0A"/>
    <w:rsid w:val="00BE3CF4"/>
    <w:rsid w:val="00BF208F"/>
    <w:rsid w:val="00C0285E"/>
    <w:rsid w:val="00C0300E"/>
    <w:rsid w:val="00C11D64"/>
    <w:rsid w:val="00C26DA4"/>
    <w:rsid w:val="00C337A7"/>
    <w:rsid w:val="00C455AD"/>
    <w:rsid w:val="00C554A8"/>
    <w:rsid w:val="00C747B8"/>
    <w:rsid w:val="00C74BFA"/>
    <w:rsid w:val="00C87037"/>
    <w:rsid w:val="00CC432F"/>
    <w:rsid w:val="00CC55B7"/>
    <w:rsid w:val="00D026C5"/>
    <w:rsid w:val="00D27697"/>
    <w:rsid w:val="00D32FFF"/>
    <w:rsid w:val="00D43E87"/>
    <w:rsid w:val="00D63369"/>
    <w:rsid w:val="00D664DF"/>
    <w:rsid w:val="00D70E63"/>
    <w:rsid w:val="00DB3766"/>
    <w:rsid w:val="00DB3F7E"/>
    <w:rsid w:val="00DC393A"/>
    <w:rsid w:val="00DD0582"/>
    <w:rsid w:val="00DD418F"/>
    <w:rsid w:val="00DF3F23"/>
    <w:rsid w:val="00E00884"/>
    <w:rsid w:val="00E15B76"/>
    <w:rsid w:val="00E2019C"/>
    <w:rsid w:val="00E26BA0"/>
    <w:rsid w:val="00E3184D"/>
    <w:rsid w:val="00E36006"/>
    <w:rsid w:val="00E51C3F"/>
    <w:rsid w:val="00E64FCF"/>
    <w:rsid w:val="00E70ECE"/>
    <w:rsid w:val="00E8005E"/>
    <w:rsid w:val="00E84B46"/>
    <w:rsid w:val="00E90C4F"/>
    <w:rsid w:val="00EC177F"/>
    <w:rsid w:val="00ED4FCC"/>
    <w:rsid w:val="00EE0F8B"/>
    <w:rsid w:val="00EE5BA4"/>
    <w:rsid w:val="00F007EA"/>
    <w:rsid w:val="00F20F40"/>
    <w:rsid w:val="00F337FC"/>
    <w:rsid w:val="00F507E6"/>
    <w:rsid w:val="00F67423"/>
    <w:rsid w:val="00F96744"/>
    <w:rsid w:val="00FD7A22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06AB86"/>
  <w15:chartTrackingRefBased/>
  <w15:docId w15:val="{291B8939-66BD-4B16-89A0-E3BBF7E8D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7A3014"/>
    <w:pPr>
      <w:spacing w:after="200" w:line="276" w:lineRule="auto"/>
      <w:outlineLvl w:val="0"/>
    </w:pPr>
    <w:rPr>
      <w:rFonts w:ascii="Arial" w:eastAsia="Calibri" w:hAnsi="Arial" w:cs="Arial"/>
      <w:color w:val="0085CF"/>
      <w:sz w:val="36"/>
      <w:szCs w:val="36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D43E87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9C3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0C4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33C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33C0"/>
  </w:style>
  <w:style w:type="paragraph" w:styleId="Footer">
    <w:name w:val="footer"/>
    <w:basedOn w:val="Normal"/>
    <w:link w:val="FooterChar"/>
    <w:uiPriority w:val="99"/>
    <w:unhideWhenUsed/>
    <w:rsid w:val="006133C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33C0"/>
  </w:style>
  <w:style w:type="paragraph" w:customStyle="1" w:styleId="BasicParagraph">
    <w:name w:val="[Basic Paragraph]"/>
    <w:basedOn w:val="Normal"/>
    <w:uiPriority w:val="99"/>
    <w:rsid w:val="006133C0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table" w:styleId="TableGrid">
    <w:name w:val="Table Grid"/>
    <w:basedOn w:val="TableNormal"/>
    <w:uiPriority w:val="59"/>
    <w:rsid w:val="00613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"/>
    <w:rsid w:val="007A3014"/>
    <w:rPr>
      <w:rFonts w:ascii="Arial" w:eastAsia="Calibri" w:hAnsi="Arial" w:cs="Arial"/>
      <w:color w:val="0085CF"/>
      <w:sz w:val="36"/>
      <w:szCs w:val="36"/>
      <w:lang w:val="en-GB"/>
    </w:rPr>
  </w:style>
  <w:style w:type="paragraph" w:styleId="ListParagraph">
    <w:name w:val="List Paragraph"/>
    <w:basedOn w:val="Normal"/>
    <w:uiPriority w:val="34"/>
    <w:qFormat/>
    <w:rsid w:val="007A3014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  <w:lang w:val="en-GB"/>
    </w:rPr>
  </w:style>
  <w:style w:type="character" w:styleId="Hyperlink">
    <w:name w:val="Hyperlink"/>
    <w:uiPriority w:val="99"/>
    <w:unhideWhenUsed/>
    <w:rsid w:val="007A30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9C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969C3"/>
    <w:rPr>
      <w:rFonts w:ascii="Lucida Grande" w:hAnsi="Lucida Grande" w:cs="Lucida Grande"/>
      <w:sz w:val="18"/>
      <w:szCs w:val="18"/>
    </w:rPr>
  </w:style>
  <w:style w:type="character" w:customStyle="1" w:styleId="Heading3Char">
    <w:name w:val="Heading 3 Char"/>
    <w:link w:val="Heading3"/>
    <w:uiPriority w:val="9"/>
    <w:semiHidden/>
    <w:rsid w:val="00A969C3"/>
    <w:rPr>
      <w:rFonts w:ascii="Calibri" w:eastAsia="MS Gothic" w:hAnsi="Calibri" w:cs="Times New Roman"/>
      <w:b/>
      <w:bCs/>
      <w:color w:val="4F81BD"/>
    </w:rPr>
  </w:style>
  <w:style w:type="character" w:customStyle="1" w:styleId="Heading2Char">
    <w:name w:val="Heading 2 Char"/>
    <w:link w:val="Heading2"/>
    <w:uiPriority w:val="9"/>
    <w:semiHidden/>
    <w:rsid w:val="00D43E87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D43E87"/>
    <w:pPr>
      <w:spacing w:before="100" w:beforeAutospacing="1" w:after="90"/>
    </w:pPr>
    <w:rPr>
      <w:rFonts w:ascii="Times New Roman" w:eastAsia="Times New Roman" w:hAnsi="Times New Roman"/>
      <w:lang w:val="en-GB" w:eastAsia="en-GB"/>
    </w:rPr>
  </w:style>
  <w:style w:type="character" w:styleId="Emphasis">
    <w:name w:val="Emphasis"/>
    <w:uiPriority w:val="20"/>
    <w:rsid w:val="00D43E87"/>
    <w:rPr>
      <w:i/>
      <w:iCs/>
    </w:rPr>
  </w:style>
  <w:style w:type="paragraph" w:customStyle="1" w:styleId="Text">
    <w:name w:val="Text"/>
    <w:basedOn w:val="BodyText"/>
    <w:link w:val="TextChar"/>
    <w:qFormat/>
    <w:rsid w:val="00420ABB"/>
    <w:rPr>
      <w:rFonts w:ascii="Arial" w:hAnsi="Arial" w:cs="Arial"/>
      <w:sz w:val="20"/>
      <w:szCs w:val="20"/>
    </w:rPr>
  </w:style>
  <w:style w:type="character" w:customStyle="1" w:styleId="TextChar">
    <w:name w:val="Text Char"/>
    <w:link w:val="Text"/>
    <w:rsid w:val="00420ABB"/>
    <w:rPr>
      <w:rFonts w:ascii="Arial" w:hAnsi="Arial" w:cs="Arial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20ABB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420ABB"/>
    <w:rPr>
      <w:sz w:val="24"/>
      <w:szCs w:val="24"/>
      <w:lang w:val="en-US" w:eastAsia="en-US"/>
    </w:rPr>
  </w:style>
  <w:style w:type="paragraph" w:customStyle="1" w:styleId="Heading">
    <w:name w:val="Heading"/>
    <w:basedOn w:val="BodyText"/>
    <w:link w:val="HeadingChar"/>
    <w:autoRedefine/>
    <w:qFormat/>
    <w:rsid w:val="008718C7"/>
    <w:pPr>
      <w:spacing w:line="360" w:lineRule="auto"/>
    </w:pPr>
    <w:rPr>
      <w:rFonts w:ascii="Arial" w:hAnsi="Arial" w:cs="Arial"/>
      <w:b/>
      <w:bCs/>
      <w:sz w:val="22"/>
      <w:szCs w:val="22"/>
      <w:lang w:val="en-GB"/>
    </w:rPr>
  </w:style>
  <w:style w:type="character" w:customStyle="1" w:styleId="HeadingChar">
    <w:name w:val="Heading Char"/>
    <w:link w:val="Heading"/>
    <w:rsid w:val="008718C7"/>
    <w:rPr>
      <w:rFonts w:ascii="Arial" w:hAnsi="Arial" w:cs="Arial"/>
      <w:b/>
      <w:bCs/>
      <w:sz w:val="22"/>
      <w:szCs w:val="22"/>
      <w:lang w:eastAsia="en-US"/>
    </w:rPr>
  </w:style>
  <w:style w:type="paragraph" w:customStyle="1" w:styleId="Sub-heading">
    <w:name w:val="Sub-heading"/>
    <w:basedOn w:val="BodyText"/>
    <w:link w:val="Sub-headingChar"/>
    <w:qFormat/>
    <w:rsid w:val="00420ABB"/>
    <w:rPr>
      <w:rFonts w:ascii="Arial" w:hAnsi="Arial" w:cs="Arial"/>
      <w:b/>
      <w:sz w:val="20"/>
      <w:szCs w:val="20"/>
    </w:rPr>
  </w:style>
  <w:style w:type="character" w:customStyle="1" w:styleId="Sub-headingChar">
    <w:name w:val="Sub-heading Char"/>
    <w:link w:val="Sub-heading"/>
    <w:rsid w:val="00420ABB"/>
    <w:rPr>
      <w:rFonts w:ascii="Arial" w:hAnsi="Arial" w:cs="Arial"/>
      <w:b/>
      <w:lang w:val="en-US" w:eastAsia="en-US"/>
    </w:rPr>
  </w:style>
  <w:style w:type="paragraph" w:customStyle="1" w:styleId="TableHeading">
    <w:name w:val="TableHeading"/>
    <w:basedOn w:val="Text"/>
    <w:link w:val="TableHeadingChar"/>
    <w:qFormat/>
    <w:rsid w:val="00420ABB"/>
    <w:pPr>
      <w:jc w:val="center"/>
    </w:pPr>
    <w:rPr>
      <w:b/>
      <w:color w:val="FFFFFF"/>
    </w:rPr>
  </w:style>
  <w:style w:type="character" w:customStyle="1" w:styleId="TableHeadingChar">
    <w:name w:val="TableHeading Char"/>
    <w:link w:val="TableHeading"/>
    <w:rsid w:val="00420ABB"/>
    <w:rPr>
      <w:rFonts w:ascii="Arial" w:hAnsi="Arial" w:cs="Arial"/>
      <w:b/>
      <w:color w:val="FFFFFF"/>
      <w:lang w:val="en-US" w:eastAsia="en-US"/>
    </w:rPr>
  </w:style>
  <w:style w:type="character" w:customStyle="1" w:styleId="apple-converted-space">
    <w:name w:val="apple-converted-space"/>
    <w:rsid w:val="00992974"/>
  </w:style>
  <w:style w:type="table" w:customStyle="1" w:styleId="TableGrid1">
    <w:name w:val="Table Grid1"/>
    <w:basedOn w:val="TableNormal"/>
    <w:next w:val="TableGrid"/>
    <w:uiPriority w:val="59"/>
    <w:rsid w:val="00564860"/>
    <w:rPr>
      <w:rFonts w:ascii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E90C4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x%20Collinson\AppData\Local\Microsoft\Windows\Temporary%20Internet%20Files\Content.IE5\9HNNENSH\KeyDoc%20-%20job%20description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b2b6a6d-c7b9-46f5-97c8-0764f7cd08bf">
      <Terms xmlns="http://schemas.microsoft.com/office/infopath/2007/PartnerControls"/>
    </lcf76f155ced4ddcb4097134ff3c332f>
    <TaxCatchAll xmlns="3fd7ca3b-5863-456a-ba11-0818cb59d28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13A8AD3A278145867CFE7109B08875" ma:contentTypeVersion="18" ma:contentTypeDescription="Create a new document." ma:contentTypeScope="" ma:versionID="2fea258d5886dbb74543041a172d02b5">
  <xsd:schema xmlns:xsd="http://www.w3.org/2001/XMLSchema" xmlns:xs="http://www.w3.org/2001/XMLSchema" xmlns:p="http://schemas.microsoft.com/office/2006/metadata/properties" xmlns:ns2="3fd7ca3b-5863-456a-ba11-0818cb59d28c" xmlns:ns3="5b2b6a6d-c7b9-46f5-97c8-0764f7cd08bf" targetNamespace="http://schemas.microsoft.com/office/2006/metadata/properties" ma:root="true" ma:fieldsID="e3ae3164cdbe3f8aa4ed4e4cc75cbe14" ns2:_="" ns3:_="">
    <xsd:import namespace="3fd7ca3b-5863-456a-ba11-0818cb59d28c"/>
    <xsd:import namespace="5b2b6a6d-c7b9-46f5-97c8-0764f7cd08b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MediaServiceMetadata" minOccurs="0"/>
                <xsd:element ref="ns3:MediaServiceFastMetadata" minOccurs="0"/>
                <xsd:element ref="ns2:SharedWithDetails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d7ca3b-5863-456a-ba11-0818cb59d28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6dbdb106-4c58-4494-b1d4-1b1f572f1cb6}" ma:internalName="TaxCatchAll" ma:showField="CatchAllData" ma:web="3fd7ca3b-5863-456a-ba11-0818cb59d2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2b6a6d-c7b9-46f5-97c8-0764f7cd08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ac261b2-d366-4b08-8ec8-02f91c848f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B403D3-9651-45B7-854B-D7D333DFF8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987F80-C321-411F-8F3E-1325CD7A7D7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912F27-BF91-4CE8-B9EA-04BDC43C6766}">
  <ds:schemaRefs>
    <ds:schemaRef ds:uri="http://schemas.microsoft.com/office/2006/metadata/properties"/>
    <ds:schemaRef ds:uri="http://schemas.microsoft.com/office/infopath/2007/PartnerControls"/>
    <ds:schemaRef ds:uri="5b2b6a6d-c7b9-46f5-97c8-0764f7cd08bf"/>
    <ds:schemaRef ds:uri="3fd7ca3b-5863-456a-ba11-0818cb59d28c"/>
  </ds:schemaRefs>
</ds:datastoreItem>
</file>

<file path=customXml/itemProps4.xml><?xml version="1.0" encoding="utf-8"?>
<ds:datastoreItem xmlns:ds="http://schemas.openxmlformats.org/officeDocument/2006/customXml" ds:itemID="{2F92BB50-9FDF-4AA1-B804-613499A3DA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d7ca3b-5863-456a-ba11-0818cb59d28c"/>
    <ds:schemaRef ds:uri="5b2b6a6d-c7b9-46f5-97c8-0764f7cd08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KeyDoc - job description template</Template>
  <TotalTime>9</TotalTime>
  <Pages>4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Key</Company>
  <LinksUpToDate>false</LinksUpToDate>
  <CharactersWithSpaces>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Collinson</dc:creator>
  <cp:keywords/>
  <cp:lastModifiedBy>Sharjahan Begum</cp:lastModifiedBy>
  <cp:revision>5</cp:revision>
  <cp:lastPrinted>2020-09-29T09:12:00Z</cp:lastPrinted>
  <dcterms:created xsi:type="dcterms:W3CDTF">2025-05-16T12:39:00Z</dcterms:created>
  <dcterms:modified xsi:type="dcterms:W3CDTF">2025-05-16T13:01:00Z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0x0101002313A8AD3A278145867CFE7109B08875</vt:lpwstr>
  </property>
  <property fmtid="{D5CDD505-2E9C-101B-9397-08002B2CF9AE}" pid="3" name="MediaServiceImageTags">
    <vt:lpwstr/>
  </property>
</Properties>
</file>